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35" w:type="dxa"/>
        <w:tblInd w:w="-567" w:type="dxa"/>
        <w:tblLook w:val="04A0" w:firstRow="1" w:lastRow="0" w:firstColumn="1" w:lastColumn="0" w:noHBand="0" w:noVBand="1"/>
      </w:tblPr>
      <w:tblGrid>
        <w:gridCol w:w="5245"/>
        <w:gridCol w:w="5180"/>
        <w:gridCol w:w="5310"/>
      </w:tblGrid>
      <w:tr w:rsidR="00CA3BD5" w14:paraId="490CD774" w14:textId="77777777" w:rsidTr="00CA3BD5">
        <w:trPr>
          <w:trHeight w:val="3742"/>
        </w:trPr>
        <w:tc>
          <w:tcPr>
            <w:tcW w:w="5245" w:type="dxa"/>
            <w:vMerge w:val="restart"/>
            <w:tcBorders>
              <w:top w:val="nil"/>
              <w:left w:val="nil"/>
              <w:bottom w:val="double" w:sz="12" w:space="0" w:color="76923C"/>
              <w:right w:val="double" w:sz="12" w:space="0" w:color="E36C0A"/>
            </w:tcBorders>
            <w:hideMark/>
          </w:tcPr>
          <w:p w14:paraId="235121D0" w14:textId="77777777" w:rsidR="00CA3BD5" w:rsidRPr="00180490" w:rsidRDefault="00EF7FDF" w:rsidP="007A58C2">
            <w:pPr>
              <w:pStyle w:val="NoSpacing"/>
              <w:jc w:val="center"/>
              <w:rPr>
                <w:rFonts w:ascii="Arial" w:eastAsia="Calibri" w:hAnsi="Arial" w:cs="Times New Roman"/>
                <w:sz w:val="18"/>
                <w:szCs w:val="18"/>
                <w:lang w:eastAsia="en-US" w:bidi="ar-SA"/>
              </w:rPr>
            </w:pPr>
            <w:r>
              <w:rPr>
                <w:b/>
                <w:bCs/>
                <w:sz w:val="18"/>
                <w:szCs w:val="18"/>
              </w:rPr>
              <w:t>N</w:t>
            </w:r>
            <w:r w:rsidR="00CA3BD5" w:rsidRPr="00180490">
              <w:rPr>
                <w:b/>
                <w:bCs/>
                <w:sz w:val="18"/>
                <w:szCs w:val="18"/>
              </w:rPr>
              <w:t>T Agriculture, Forestry and Fishing Projects</w:t>
            </w:r>
          </w:p>
          <w:p w14:paraId="7A8AF2E3" w14:textId="77777777" w:rsidR="00CA3BD5" w:rsidRDefault="00CA3BD5" w:rsidP="007A58C2">
            <w:pPr>
              <w:pStyle w:val="NoSpacing"/>
              <w:jc w:val="center"/>
            </w:pPr>
            <w:r>
              <w:rPr>
                <w:noProof/>
                <w:lang w:eastAsia="en-AU" w:bidi="ar-SA"/>
              </w:rPr>
              <w:drawing>
                <wp:inline distT="0" distB="0" distL="0" distR="0" wp14:anchorId="3C7FE70D" wp14:editId="11CFBA30">
                  <wp:extent cx="1736725" cy="2605088"/>
                  <wp:effectExtent l="0" t="0" r="0" b="5080"/>
                  <wp:docPr id="22" name="Picture 22" descr="The map provides the location of major agriculture, forestry and fishin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provides the location of major agriculture, forestry and fishing projects in the Northern Terri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267" cy="2607400"/>
                          </a:xfrm>
                          <a:prstGeom prst="rect">
                            <a:avLst/>
                          </a:prstGeom>
                          <a:noFill/>
                          <a:ln>
                            <a:noFill/>
                          </a:ln>
                        </pic:spPr>
                      </pic:pic>
                    </a:graphicData>
                  </a:graphic>
                </wp:inline>
              </w:drawing>
            </w:r>
          </w:p>
        </w:tc>
        <w:tc>
          <w:tcPr>
            <w:tcW w:w="5180" w:type="dxa"/>
            <w:vMerge w:val="restart"/>
            <w:tcBorders>
              <w:top w:val="double" w:sz="12" w:space="0" w:color="E36C0A"/>
              <w:left w:val="nil"/>
              <w:bottom w:val="double" w:sz="12" w:space="0" w:color="E36C0A"/>
              <w:right w:val="double" w:sz="12" w:space="0" w:color="E36C0A"/>
            </w:tcBorders>
            <w:shd w:val="clear" w:color="auto" w:fill="FBD4B4"/>
            <w:hideMark/>
          </w:tcPr>
          <w:p w14:paraId="3F94F5DC" w14:textId="77777777" w:rsidR="00CA3BD5" w:rsidRPr="006644FA" w:rsidRDefault="00CA3BD5" w:rsidP="007A58C2">
            <w:pPr>
              <w:pStyle w:val="ListParagraph"/>
              <w:numPr>
                <w:ilvl w:val="0"/>
                <w:numId w:val="6"/>
              </w:numPr>
              <w:ind w:left="357" w:hanging="357"/>
              <w:rPr>
                <w:sz w:val="18"/>
              </w:rPr>
            </w:pPr>
            <w:r w:rsidRPr="006644FA">
              <w:rPr>
                <w:sz w:val="18"/>
              </w:rPr>
              <w:t>The Northern Territory has a land mass of 1 348 199 km2, the third largest Australian jurisdiction</w:t>
            </w:r>
          </w:p>
          <w:p w14:paraId="50A8DB74" w14:textId="6EC50C04" w:rsidR="00CA3BD5" w:rsidRPr="006644FA" w:rsidRDefault="00CA3BD5" w:rsidP="007A58C2">
            <w:pPr>
              <w:pStyle w:val="ListParagraph"/>
              <w:numPr>
                <w:ilvl w:val="0"/>
                <w:numId w:val="6"/>
              </w:numPr>
              <w:ind w:left="357" w:hanging="357"/>
              <w:rPr>
                <w:sz w:val="18"/>
              </w:rPr>
            </w:pPr>
            <w:r w:rsidRPr="006644FA">
              <w:rPr>
                <w:sz w:val="18"/>
              </w:rPr>
              <w:t>The NT has a small and sparse</w:t>
            </w:r>
            <w:r w:rsidR="008F636A">
              <w:rPr>
                <w:sz w:val="18"/>
              </w:rPr>
              <w:t>ly distributed population of</w:t>
            </w:r>
            <w:r w:rsidR="00B40460">
              <w:rPr>
                <w:sz w:val="18"/>
              </w:rPr>
              <w:t xml:space="preserve"> 246 </w:t>
            </w:r>
            <w:r w:rsidR="00215397">
              <w:rPr>
                <w:sz w:val="18"/>
              </w:rPr>
              <w:t>561</w:t>
            </w:r>
            <w:r w:rsidR="00666BC6">
              <w:rPr>
                <w:sz w:val="18"/>
              </w:rPr>
              <w:t xml:space="preserve"> </w:t>
            </w:r>
            <w:r w:rsidRPr="006644FA">
              <w:rPr>
                <w:sz w:val="18"/>
              </w:rPr>
              <w:t xml:space="preserve">, accounting for about 1.0% of the Australian resident population </w:t>
            </w:r>
          </w:p>
          <w:p w14:paraId="78F7C582" w14:textId="74B133DE" w:rsidR="00CA3BD5" w:rsidRPr="006644FA" w:rsidRDefault="00CA3BD5" w:rsidP="007A58C2">
            <w:pPr>
              <w:pStyle w:val="ListParagraph"/>
              <w:numPr>
                <w:ilvl w:val="0"/>
                <w:numId w:val="6"/>
              </w:numPr>
              <w:ind w:left="357" w:hanging="357"/>
              <w:rPr>
                <w:sz w:val="18"/>
              </w:rPr>
            </w:pPr>
            <w:r w:rsidRPr="006644FA">
              <w:rPr>
                <w:sz w:val="18"/>
              </w:rPr>
              <w:t xml:space="preserve">The NT civilian population (15+ years) is </w:t>
            </w:r>
            <w:r w:rsidR="00F62106" w:rsidRPr="00F62106">
              <w:rPr>
                <w:sz w:val="18"/>
              </w:rPr>
              <w:t>1</w:t>
            </w:r>
            <w:r w:rsidR="00301C7C">
              <w:rPr>
                <w:sz w:val="18"/>
              </w:rPr>
              <w:t>90</w:t>
            </w:r>
            <w:r w:rsidR="00621F15">
              <w:rPr>
                <w:sz w:val="18"/>
              </w:rPr>
              <w:t> </w:t>
            </w:r>
            <w:r w:rsidR="00301C7C">
              <w:rPr>
                <w:sz w:val="18"/>
              </w:rPr>
              <w:t>079</w:t>
            </w:r>
            <w:r w:rsidR="00F62106" w:rsidRPr="00F62106">
              <w:rPr>
                <w:sz w:val="18"/>
              </w:rPr>
              <w:t xml:space="preserve"> </w:t>
            </w:r>
            <w:r w:rsidRPr="006644FA">
              <w:rPr>
                <w:sz w:val="18"/>
              </w:rPr>
              <w:t>per</w:t>
            </w:r>
            <w:r w:rsidR="00666BC6">
              <w:rPr>
                <w:sz w:val="18"/>
              </w:rPr>
              <w:t xml:space="preserve">sons, with a labour force of </w:t>
            </w:r>
            <w:r w:rsidR="007106EA">
              <w:rPr>
                <w:sz w:val="18"/>
              </w:rPr>
              <w:t>1</w:t>
            </w:r>
            <w:r w:rsidR="00301C7C">
              <w:rPr>
                <w:sz w:val="18"/>
              </w:rPr>
              <w:t>32</w:t>
            </w:r>
            <w:r w:rsidR="00621F15">
              <w:rPr>
                <w:sz w:val="18"/>
              </w:rPr>
              <w:t> </w:t>
            </w:r>
            <w:r w:rsidR="00301C7C">
              <w:rPr>
                <w:sz w:val="18"/>
              </w:rPr>
              <w:t>531</w:t>
            </w:r>
            <w:r w:rsidR="00057C18">
              <w:rPr>
                <w:sz w:val="18"/>
              </w:rPr>
              <w:t xml:space="preserve"> </w:t>
            </w:r>
            <w:r w:rsidR="007106EA">
              <w:rPr>
                <w:sz w:val="18"/>
              </w:rPr>
              <w:t>persons, including 1</w:t>
            </w:r>
            <w:r w:rsidR="00301C7C">
              <w:rPr>
                <w:sz w:val="18"/>
              </w:rPr>
              <w:t>26</w:t>
            </w:r>
            <w:r w:rsidR="00621F15">
              <w:rPr>
                <w:sz w:val="18"/>
              </w:rPr>
              <w:t> </w:t>
            </w:r>
            <w:r w:rsidR="00301C7C">
              <w:rPr>
                <w:sz w:val="18"/>
              </w:rPr>
              <w:t>180</w:t>
            </w:r>
            <w:r w:rsidRPr="006644FA">
              <w:rPr>
                <w:sz w:val="18"/>
              </w:rPr>
              <w:t xml:space="preserve"> people employed</w:t>
            </w:r>
          </w:p>
          <w:p w14:paraId="5460FA4C" w14:textId="67BF11A2" w:rsidR="00CA3BD5" w:rsidRPr="006644FA" w:rsidRDefault="00CA3BD5" w:rsidP="007A58C2">
            <w:pPr>
              <w:pStyle w:val="ListParagraph"/>
              <w:numPr>
                <w:ilvl w:val="0"/>
                <w:numId w:val="6"/>
              </w:numPr>
              <w:ind w:left="357" w:hanging="357"/>
              <w:rPr>
                <w:sz w:val="18"/>
              </w:rPr>
            </w:pPr>
            <w:r w:rsidRPr="006644FA">
              <w:rPr>
                <w:sz w:val="18"/>
              </w:rPr>
              <w:t>The NT is characterised by a young pop</w:t>
            </w:r>
            <w:r w:rsidR="008E3D6A">
              <w:rPr>
                <w:sz w:val="18"/>
              </w:rPr>
              <w:t>ulation, with a media</w:t>
            </w:r>
            <w:r w:rsidR="00834E58">
              <w:rPr>
                <w:sz w:val="18"/>
              </w:rPr>
              <w:t>n age of 34 years compared to 37</w:t>
            </w:r>
            <w:r w:rsidRPr="006644FA">
              <w:rPr>
                <w:sz w:val="18"/>
              </w:rPr>
              <w:t xml:space="preserve"> years nationally </w:t>
            </w:r>
          </w:p>
          <w:p w14:paraId="276F0902" w14:textId="77777777" w:rsidR="00CA3BD5" w:rsidRPr="006644FA" w:rsidRDefault="00CA3BD5" w:rsidP="007A58C2">
            <w:pPr>
              <w:pStyle w:val="ListParagraph"/>
              <w:numPr>
                <w:ilvl w:val="0"/>
                <w:numId w:val="6"/>
              </w:numPr>
              <w:ind w:left="357" w:hanging="357"/>
              <w:rPr>
                <w:sz w:val="18"/>
              </w:rPr>
            </w:pPr>
            <w:r w:rsidRPr="006644FA">
              <w:rPr>
                <w:sz w:val="18"/>
              </w:rPr>
              <w:t xml:space="preserve">30.3% of the resident NT population are Aboriginal </w:t>
            </w:r>
            <w:r w:rsidR="00980835">
              <w:rPr>
                <w:sz w:val="18"/>
              </w:rPr>
              <w:t>and/</w:t>
            </w:r>
            <w:r w:rsidRPr="006644FA">
              <w:rPr>
                <w:sz w:val="18"/>
              </w:rPr>
              <w:t xml:space="preserve">or Torres Strait Islander </w:t>
            </w:r>
          </w:p>
          <w:p w14:paraId="69B94B92" w14:textId="77777777" w:rsidR="00CA3BD5" w:rsidRPr="006644FA" w:rsidRDefault="00CA3BD5" w:rsidP="007A58C2">
            <w:pPr>
              <w:pStyle w:val="ListParagraph"/>
              <w:numPr>
                <w:ilvl w:val="0"/>
                <w:numId w:val="6"/>
              </w:numPr>
              <w:ind w:left="357" w:hanging="357"/>
              <w:rPr>
                <w:sz w:val="18"/>
              </w:rPr>
            </w:pPr>
            <w:r w:rsidRPr="006644FA">
              <w:rPr>
                <w:sz w:val="18"/>
              </w:rPr>
              <w:t>More than half of the NT’s population reside in the Greater Darwin region, the main hub of economic activity</w:t>
            </w:r>
          </w:p>
          <w:p w14:paraId="04950293" w14:textId="77777777" w:rsidR="00CA3BD5" w:rsidRPr="006644FA" w:rsidRDefault="00CA3BD5" w:rsidP="007A58C2">
            <w:pPr>
              <w:pStyle w:val="ListParagraph"/>
              <w:numPr>
                <w:ilvl w:val="0"/>
                <w:numId w:val="6"/>
              </w:numPr>
              <w:ind w:left="357" w:hanging="357"/>
              <w:rPr>
                <w:sz w:val="18"/>
              </w:rPr>
            </w:pPr>
            <w:r w:rsidRPr="006644FA">
              <w:rPr>
                <w:sz w:val="18"/>
              </w:rPr>
              <w:t>The NT has considerable onshore and offshore energy resources, in addition to existing and prospective mineral, agriculture, aquaculture and horticulture projects.</w:t>
            </w:r>
          </w:p>
          <w:p w14:paraId="63906F68" w14:textId="77777777" w:rsidR="00CA3BD5" w:rsidRPr="006644FA" w:rsidRDefault="00CA3BD5" w:rsidP="007A58C2">
            <w:pPr>
              <w:pStyle w:val="ListParagraph"/>
              <w:numPr>
                <w:ilvl w:val="0"/>
                <w:numId w:val="6"/>
              </w:numPr>
              <w:ind w:left="357" w:hanging="357"/>
              <w:rPr>
                <w:sz w:val="18"/>
              </w:rPr>
            </w:pPr>
            <w:r w:rsidRPr="006644FA">
              <w:rPr>
                <w:sz w:val="18"/>
              </w:rPr>
              <w:t xml:space="preserve">The NT’s developing economic infrastructure connects regions and key markets through roads, ports, international airport, gas pipeline and Darwin to Adelaide railway </w:t>
            </w:r>
          </w:p>
          <w:p w14:paraId="370ED6DA" w14:textId="1D5A83B7" w:rsidR="00CA3BD5" w:rsidRDefault="00324A8A" w:rsidP="00324A8A">
            <w:pPr>
              <w:pStyle w:val="ListParagraph"/>
              <w:numPr>
                <w:ilvl w:val="0"/>
                <w:numId w:val="6"/>
              </w:numPr>
              <w:ind w:left="357" w:hanging="357"/>
            </w:pPr>
            <w:r>
              <w:rPr>
                <w:sz w:val="18"/>
              </w:rPr>
              <w:t>Economic output (GSP) in 2019-20</w:t>
            </w:r>
            <w:r w:rsidR="00215397">
              <w:rPr>
                <w:sz w:val="18"/>
              </w:rPr>
              <w:t xml:space="preserve"> was $26.2</w:t>
            </w:r>
            <w:r w:rsidR="00CA3BD5" w:rsidRPr="006644FA">
              <w:rPr>
                <w:sz w:val="18"/>
              </w:rPr>
              <w:t xml:space="preserve"> billion, a </w:t>
            </w:r>
            <w:r>
              <w:rPr>
                <w:sz w:val="18"/>
              </w:rPr>
              <w:t>5.3% increase from 2018-19</w:t>
            </w:r>
          </w:p>
        </w:tc>
        <w:tc>
          <w:tcPr>
            <w:tcW w:w="5310" w:type="dxa"/>
            <w:tcBorders>
              <w:top w:val="nil"/>
              <w:left w:val="nil"/>
              <w:bottom w:val="double" w:sz="12" w:space="0" w:color="31849B"/>
              <w:right w:val="nil"/>
            </w:tcBorders>
            <w:hideMark/>
          </w:tcPr>
          <w:p w14:paraId="4F553C84" w14:textId="77777777" w:rsidR="00CA3BD5" w:rsidRPr="00180490" w:rsidRDefault="00CA3BD5" w:rsidP="007A58C2">
            <w:pPr>
              <w:pStyle w:val="NoSpacing"/>
              <w:ind w:left="459"/>
              <w:jc w:val="center"/>
              <w:rPr>
                <w:sz w:val="18"/>
                <w:szCs w:val="18"/>
              </w:rPr>
            </w:pPr>
            <w:r w:rsidRPr="00180490">
              <w:rPr>
                <w:b/>
                <w:bCs/>
                <w:sz w:val="18"/>
                <w:szCs w:val="18"/>
              </w:rPr>
              <w:t>NT Mining and Energy Projects</w:t>
            </w:r>
          </w:p>
          <w:p w14:paraId="13FF6D32" w14:textId="77777777" w:rsidR="00CA3BD5" w:rsidRDefault="00CA3BD5" w:rsidP="007A58C2">
            <w:pPr>
              <w:pStyle w:val="NoSpacing"/>
              <w:ind w:left="459"/>
              <w:jc w:val="center"/>
            </w:pPr>
            <w:r>
              <w:rPr>
                <w:noProof/>
                <w:lang w:eastAsia="en-AU" w:bidi="ar-SA"/>
              </w:rPr>
              <w:drawing>
                <wp:inline distT="0" distB="0" distL="0" distR="0" wp14:anchorId="69267C75" wp14:editId="0481771D">
                  <wp:extent cx="1675924" cy="2430780"/>
                  <wp:effectExtent l="0" t="0" r="635" b="7620"/>
                  <wp:docPr id="21" name="Picture 21" descr="The map outlines the major mining and enery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outlines the major mining and eneryg projects in the Northern Terri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385" cy="2457556"/>
                          </a:xfrm>
                          <a:prstGeom prst="rect">
                            <a:avLst/>
                          </a:prstGeom>
                          <a:noFill/>
                          <a:ln>
                            <a:noFill/>
                          </a:ln>
                        </pic:spPr>
                      </pic:pic>
                    </a:graphicData>
                  </a:graphic>
                </wp:inline>
              </w:drawing>
            </w:r>
          </w:p>
        </w:tc>
      </w:tr>
      <w:tr w:rsidR="00CA3BD5" w14:paraId="60C86CAC" w14:textId="77777777" w:rsidTr="00CA3BD5">
        <w:trPr>
          <w:trHeight w:val="329"/>
        </w:trPr>
        <w:tc>
          <w:tcPr>
            <w:tcW w:w="5245" w:type="dxa"/>
            <w:vMerge/>
            <w:tcBorders>
              <w:top w:val="nil"/>
              <w:left w:val="nil"/>
              <w:bottom w:val="double" w:sz="12" w:space="0" w:color="76923C"/>
              <w:right w:val="double" w:sz="12" w:space="0" w:color="E36C0A"/>
            </w:tcBorders>
            <w:vAlign w:val="center"/>
            <w:hideMark/>
          </w:tcPr>
          <w:p w14:paraId="0CB25124" w14:textId="77777777" w:rsidR="00CA3BD5" w:rsidRDefault="00CA3BD5">
            <w:pPr>
              <w:spacing w:after="0"/>
              <w:rPr>
                <w:rFonts w:ascii="Arial" w:eastAsia="Calibri" w:hAnsi="Arial"/>
                <w:lang w:eastAsia="en-US"/>
              </w:rPr>
            </w:pPr>
          </w:p>
        </w:tc>
        <w:tc>
          <w:tcPr>
            <w:tcW w:w="5180" w:type="dxa"/>
            <w:vMerge/>
            <w:tcBorders>
              <w:left w:val="double" w:sz="12" w:space="0" w:color="E36C0A"/>
              <w:bottom w:val="double" w:sz="12" w:space="0" w:color="E36C0A"/>
              <w:right w:val="double" w:sz="12" w:space="0" w:color="E36C0A"/>
            </w:tcBorders>
            <w:vAlign w:val="center"/>
            <w:hideMark/>
          </w:tcPr>
          <w:p w14:paraId="2FDF76F2" w14:textId="77777777" w:rsidR="00CA3BD5" w:rsidRDefault="00CA3BD5">
            <w:pPr>
              <w:spacing w:after="0"/>
              <w:rPr>
                <w:rFonts w:ascii="Arial" w:eastAsia="Calibri" w:hAnsi="Arial"/>
                <w:lang w:eastAsia="en-US"/>
              </w:rPr>
            </w:pPr>
          </w:p>
        </w:tc>
        <w:tc>
          <w:tcPr>
            <w:tcW w:w="5310" w:type="dxa"/>
            <w:vMerge w:val="restart"/>
            <w:tcBorders>
              <w:top w:val="nil"/>
              <w:left w:val="double" w:sz="12" w:space="0" w:color="E36C0A"/>
              <w:bottom w:val="double" w:sz="12" w:space="0" w:color="31849B"/>
              <w:right w:val="double" w:sz="12" w:space="0" w:color="31849B"/>
            </w:tcBorders>
            <w:shd w:val="clear" w:color="auto" w:fill="B6DDE8"/>
            <w:hideMark/>
          </w:tcPr>
          <w:p w14:paraId="2AE2E37A" w14:textId="77C8F8F4" w:rsidR="00CA3BD5" w:rsidRPr="007A58C2" w:rsidRDefault="00CA3BD5" w:rsidP="005E2763">
            <w:pPr>
              <w:pStyle w:val="ListParagraph"/>
              <w:numPr>
                <w:ilvl w:val="0"/>
                <w:numId w:val="8"/>
              </w:numPr>
              <w:ind w:left="246" w:hanging="246"/>
              <w:rPr>
                <w:sz w:val="18"/>
              </w:rPr>
            </w:pPr>
            <w:r w:rsidRPr="007A58C2">
              <w:rPr>
                <w:sz w:val="18"/>
              </w:rPr>
              <w:t xml:space="preserve">The NT’s five largest industries by output are mining; public administration and safety; health care and social assistance; construction; </w:t>
            </w:r>
            <w:r w:rsidR="005E2763" w:rsidRPr="005E2763">
              <w:rPr>
                <w:sz w:val="18"/>
              </w:rPr>
              <w:t xml:space="preserve">and </w:t>
            </w:r>
            <w:r w:rsidRPr="007A58C2">
              <w:rPr>
                <w:sz w:val="18"/>
              </w:rPr>
              <w:t xml:space="preserve">education and training; comprising a combined </w:t>
            </w:r>
            <w:r w:rsidR="00980044">
              <w:rPr>
                <w:sz w:val="18"/>
              </w:rPr>
              <w:t>58</w:t>
            </w:r>
            <w:r w:rsidRPr="007A58C2">
              <w:rPr>
                <w:sz w:val="18"/>
              </w:rPr>
              <w:t>% of total NT GSP</w:t>
            </w:r>
          </w:p>
          <w:p w14:paraId="5D3D96AF" w14:textId="77777777" w:rsidR="00CA3BD5" w:rsidRPr="007A58C2" w:rsidRDefault="00CA3BD5" w:rsidP="007A58C2">
            <w:pPr>
              <w:pStyle w:val="ListParagraph"/>
              <w:numPr>
                <w:ilvl w:val="0"/>
                <w:numId w:val="8"/>
              </w:numPr>
              <w:ind w:left="246" w:hanging="246"/>
              <w:rPr>
                <w:sz w:val="18"/>
              </w:rPr>
            </w:pPr>
            <w:r w:rsidRPr="007A58C2">
              <w:rPr>
                <w:sz w:val="18"/>
              </w:rPr>
              <w:t xml:space="preserve">The Defence presence (air force, army, and navy) in the region plays a significant role </w:t>
            </w:r>
          </w:p>
          <w:p w14:paraId="1ECAAFD6" w14:textId="5EEB4527" w:rsidR="00CA3BD5" w:rsidRDefault="00CA3BD5" w:rsidP="005F39AC">
            <w:pPr>
              <w:pStyle w:val="ListParagraph"/>
              <w:numPr>
                <w:ilvl w:val="0"/>
                <w:numId w:val="8"/>
              </w:numPr>
              <w:ind w:left="246" w:hanging="246"/>
            </w:pPr>
            <w:r w:rsidRPr="007A58C2">
              <w:rPr>
                <w:sz w:val="18"/>
              </w:rPr>
              <w:t>Tourism activity is an expanding sector with significant assets such as the world-famous Kakadu National Park, Uluru, Katherine Gorge; and other national parks</w:t>
            </w:r>
          </w:p>
        </w:tc>
      </w:tr>
      <w:tr w:rsidR="00CA3BD5" w14:paraId="45084E31" w14:textId="77777777" w:rsidTr="00CA3BD5">
        <w:tc>
          <w:tcPr>
            <w:tcW w:w="5245" w:type="dxa"/>
            <w:tcBorders>
              <w:top w:val="double" w:sz="12" w:space="0" w:color="76923C"/>
              <w:left w:val="double" w:sz="12" w:space="0" w:color="76923C"/>
              <w:bottom w:val="double" w:sz="12" w:space="0" w:color="76923C"/>
              <w:right w:val="double" w:sz="12" w:space="0" w:color="E36C0A"/>
            </w:tcBorders>
            <w:shd w:val="clear" w:color="auto" w:fill="D6E3BC"/>
            <w:hideMark/>
          </w:tcPr>
          <w:p w14:paraId="03FDEAB7" w14:textId="77777777" w:rsidR="00CA3BD5" w:rsidRPr="00765EFD" w:rsidRDefault="00CA3BD5" w:rsidP="00180490">
            <w:pPr>
              <w:pStyle w:val="ListParagraph"/>
              <w:numPr>
                <w:ilvl w:val="0"/>
                <w:numId w:val="6"/>
              </w:numPr>
              <w:spacing w:after="0"/>
              <w:ind w:left="323" w:hanging="323"/>
              <w:rPr>
                <w:sz w:val="18"/>
              </w:rPr>
            </w:pPr>
            <w:r w:rsidRPr="00765EFD">
              <w:rPr>
                <w:sz w:val="18"/>
              </w:rPr>
              <w:t>The NT is an open, trade-oriented economy</w:t>
            </w:r>
          </w:p>
          <w:p w14:paraId="3F2214FE" w14:textId="77777777" w:rsidR="00CA3BD5" w:rsidRPr="00765EFD" w:rsidRDefault="00CA3BD5" w:rsidP="00180490">
            <w:pPr>
              <w:pStyle w:val="ListParagraph"/>
              <w:numPr>
                <w:ilvl w:val="0"/>
                <w:numId w:val="6"/>
              </w:numPr>
              <w:spacing w:after="0"/>
              <w:ind w:left="323" w:hanging="323"/>
              <w:rPr>
                <w:sz w:val="18"/>
              </w:rPr>
            </w:pPr>
            <w:r w:rsidRPr="00765EFD">
              <w:rPr>
                <w:sz w:val="18"/>
              </w:rPr>
              <w:t>Key exports include LNG, live animals, and mineral ores and concentrates</w:t>
            </w:r>
          </w:p>
          <w:p w14:paraId="198C3C0D" w14:textId="7ECCD21C" w:rsidR="00CA3BD5" w:rsidRPr="00765EFD" w:rsidRDefault="0096143F" w:rsidP="00180490">
            <w:pPr>
              <w:pStyle w:val="ListParagraph"/>
              <w:numPr>
                <w:ilvl w:val="0"/>
                <w:numId w:val="6"/>
              </w:numPr>
              <w:spacing w:after="0"/>
              <w:ind w:left="323" w:hanging="323"/>
              <w:rPr>
                <w:sz w:val="18"/>
              </w:rPr>
            </w:pPr>
            <w:r>
              <w:rPr>
                <w:sz w:val="18"/>
              </w:rPr>
              <w:t>About 77</w:t>
            </w:r>
            <w:r w:rsidR="00CA3BD5" w:rsidRPr="00765EFD">
              <w:rPr>
                <w:sz w:val="18"/>
              </w:rPr>
              <w:t xml:space="preserve">% of NT exports go to Japan, China, </w:t>
            </w:r>
            <w:r>
              <w:rPr>
                <w:sz w:val="18"/>
              </w:rPr>
              <w:t>Taiwan</w:t>
            </w:r>
            <w:r w:rsidR="00CA3BD5" w:rsidRPr="00765EFD">
              <w:rPr>
                <w:sz w:val="18"/>
              </w:rPr>
              <w:t xml:space="preserve">, and </w:t>
            </w:r>
            <w:r>
              <w:rPr>
                <w:sz w:val="18"/>
              </w:rPr>
              <w:t>the Republic of Korea</w:t>
            </w:r>
          </w:p>
          <w:p w14:paraId="33E88827" w14:textId="3B1974A6" w:rsidR="00CA3BD5" w:rsidRPr="00765EFD" w:rsidRDefault="00CA3BD5" w:rsidP="00180490">
            <w:pPr>
              <w:pStyle w:val="ListParagraph"/>
              <w:numPr>
                <w:ilvl w:val="0"/>
                <w:numId w:val="6"/>
              </w:numPr>
              <w:spacing w:after="0"/>
              <w:ind w:left="323" w:hanging="323"/>
              <w:rPr>
                <w:sz w:val="18"/>
              </w:rPr>
            </w:pPr>
            <w:r w:rsidRPr="00765EFD">
              <w:rPr>
                <w:sz w:val="18"/>
              </w:rPr>
              <w:t xml:space="preserve">Key imports include </w:t>
            </w:r>
            <w:r w:rsidR="000433DC" w:rsidRPr="00765EFD">
              <w:rPr>
                <w:sz w:val="18"/>
              </w:rPr>
              <w:t>refined petroleum</w:t>
            </w:r>
            <w:r w:rsidR="000433DC">
              <w:rPr>
                <w:sz w:val="18"/>
              </w:rPr>
              <w:t>,</w:t>
            </w:r>
            <w:r w:rsidR="000433DC" w:rsidRPr="00765EFD">
              <w:rPr>
                <w:sz w:val="18"/>
              </w:rPr>
              <w:t xml:space="preserve"> </w:t>
            </w:r>
            <w:r w:rsidR="007F3CD2">
              <w:rPr>
                <w:sz w:val="18"/>
              </w:rPr>
              <w:t>road</w:t>
            </w:r>
            <w:r w:rsidR="000433DC">
              <w:rPr>
                <w:sz w:val="18"/>
              </w:rPr>
              <w:t xml:space="preserve"> </w:t>
            </w:r>
            <w:r w:rsidR="007F3CD2">
              <w:rPr>
                <w:sz w:val="18"/>
              </w:rPr>
              <w:t>vehicles</w:t>
            </w:r>
            <w:r w:rsidRPr="00765EFD">
              <w:rPr>
                <w:sz w:val="18"/>
              </w:rPr>
              <w:t xml:space="preserve">, and </w:t>
            </w:r>
            <w:r w:rsidR="007F3CD2">
              <w:rPr>
                <w:sz w:val="18"/>
              </w:rPr>
              <w:t>machinery and equipment</w:t>
            </w:r>
          </w:p>
          <w:p w14:paraId="7ABC1A4E" w14:textId="461BE7E5" w:rsidR="00CA3BD5" w:rsidRDefault="00CA3BD5" w:rsidP="00E91E25">
            <w:pPr>
              <w:pStyle w:val="ListParagraph"/>
              <w:numPr>
                <w:ilvl w:val="0"/>
                <w:numId w:val="6"/>
              </w:numPr>
              <w:spacing w:after="0"/>
              <w:ind w:left="323" w:hanging="323"/>
            </w:pPr>
            <w:r w:rsidRPr="00765EFD">
              <w:rPr>
                <w:sz w:val="18"/>
              </w:rPr>
              <w:t xml:space="preserve">The NT’s major import partners are </w:t>
            </w:r>
            <w:r w:rsidR="000433DC" w:rsidRPr="00765EFD">
              <w:rPr>
                <w:sz w:val="18"/>
              </w:rPr>
              <w:t>Malaysia</w:t>
            </w:r>
            <w:r w:rsidR="000433DC">
              <w:rPr>
                <w:sz w:val="18"/>
              </w:rPr>
              <w:t>, Japan, and</w:t>
            </w:r>
            <w:r w:rsidR="000433DC" w:rsidRPr="00765EFD">
              <w:rPr>
                <w:sz w:val="18"/>
              </w:rPr>
              <w:t xml:space="preserve"> </w:t>
            </w:r>
            <w:r w:rsidRPr="00765EFD">
              <w:rPr>
                <w:sz w:val="18"/>
              </w:rPr>
              <w:t>Singapore</w:t>
            </w:r>
          </w:p>
        </w:tc>
        <w:tc>
          <w:tcPr>
            <w:tcW w:w="5180" w:type="dxa"/>
            <w:vMerge/>
            <w:tcBorders>
              <w:left w:val="double" w:sz="12" w:space="0" w:color="E36C0A"/>
              <w:bottom w:val="double" w:sz="12" w:space="0" w:color="E36C0A"/>
              <w:right w:val="double" w:sz="12" w:space="0" w:color="E36C0A"/>
            </w:tcBorders>
            <w:vAlign w:val="center"/>
            <w:hideMark/>
          </w:tcPr>
          <w:p w14:paraId="1D4A0FE2" w14:textId="77777777" w:rsidR="00CA3BD5" w:rsidRDefault="00CA3BD5">
            <w:pPr>
              <w:spacing w:after="0"/>
              <w:rPr>
                <w:rFonts w:ascii="Arial" w:eastAsia="Calibri" w:hAnsi="Arial"/>
                <w:lang w:eastAsia="en-US"/>
              </w:rPr>
            </w:pPr>
          </w:p>
        </w:tc>
        <w:tc>
          <w:tcPr>
            <w:tcW w:w="5310" w:type="dxa"/>
            <w:vMerge/>
            <w:tcBorders>
              <w:top w:val="nil"/>
              <w:left w:val="double" w:sz="12" w:space="0" w:color="E36C0A"/>
              <w:bottom w:val="double" w:sz="12" w:space="0" w:color="31849B"/>
              <w:right w:val="double" w:sz="12" w:space="0" w:color="31849B"/>
            </w:tcBorders>
            <w:vAlign w:val="center"/>
            <w:hideMark/>
          </w:tcPr>
          <w:p w14:paraId="3D501A28" w14:textId="77777777" w:rsidR="00CA3BD5" w:rsidRDefault="00CA3BD5">
            <w:pPr>
              <w:spacing w:after="0"/>
              <w:rPr>
                <w:rFonts w:ascii="Arial" w:eastAsia="Calibri" w:hAnsi="Arial"/>
                <w:lang w:eastAsia="en-US"/>
              </w:rPr>
            </w:pPr>
          </w:p>
        </w:tc>
      </w:tr>
    </w:tbl>
    <w:p w14:paraId="6AAC8996" w14:textId="77777777" w:rsidR="00180490" w:rsidRDefault="00180490" w:rsidP="00F70946"/>
    <w:p w14:paraId="78272CE2" w14:textId="77777777" w:rsidR="00180490" w:rsidRDefault="00180490" w:rsidP="00F70946">
      <w:pPr>
        <w:sectPr w:rsidR="00180490" w:rsidSect="00CA3BD5">
          <w:headerReference w:type="default" r:id="rId10"/>
          <w:footerReference w:type="default" r:id="rId11"/>
          <w:headerReference w:type="first" r:id="rId12"/>
          <w:footerReference w:type="first" r:id="rId13"/>
          <w:type w:val="continuous"/>
          <w:pgSz w:w="16840" w:h="11910" w:orient="landscape" w:code="9"/>
          <w:pgMar w:top="951" w:right="1134" w:bottom="1134" w:left="1134" w:header="454" w:footer="283" w:gutter="0"/>
          <w:cols w:space="720"/>
          <w:titlePg/>
          <w:docGrid w:linePitch="299"/>
        </w:sectPr>
      </w:pPr>
    </w:p>
    <w:p w14:paraId="11F1E1CD" w14:textId="72E47535" w:rsidR="007051B9" w:rsidRDefault="00B13D2F" w:rsidP="00F70946">
      <w:r>
        <w:rPr>
          <w:noProof/>
          <w:lang w:eastAsia="en-AU" w:bidi="ar-SA"/>
        </w:rPr>
        <w:lastRenderedPageBreak/>
        <w:drawing>
          <wp:inline distT="0" distB="0" distL="0" distR="0" wp14:anchorId="41715A1B" wp14:editId="3E4C27AE">
            <wp:extent cx="6057900" cy="8401050"/>
            <wp:effectExtent l="0" t="0" r="0" b="0"/>
            <wp:docPr id="4" name="Picture 4" descr="Greater Darwin includes Darwin city, Darwin suburbs, Palmerston, Litchfield. It has an area of 3164 square kilometres, a population of 147231, number of businesses are 11025, and key industries are retail/wholesale; and manufacturing.&#10;Daly-Tiwi-West Arnhem has an area of 112251 square kilometres, a population of 17909, number of businesses are 361, and key industries are agriculture/fishing; and mining; &#10;East Arnhem has an area of 33596 square kilometres, population of 14565, number of businesses are 266, and key industries are agriculture/fishing; mining; and tourism; &#10;Barkly has an area of 303295 square kilometres, population of 6142, number of businesses are 213, and key industries are agriculture, tourism; and government services.&#10;Alice Springs has an area of 569566 square kilometres, population is 39391, number of businesses is 2139, and key industries agriculture, tourism; cattle; and mining.&#10;Katherine, also called Big Rivers, has an area of 326327 square kilometres, population is 20905, number of businesses are 943, and key industries are agriculture, tourism, cattle; fishing; and mining.&#10;Regions are classified according to the Australian Statistical Geography Standard Statistical Area level 3" title="Regional fast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900" cy="8401050"/>
                    </a:xfrm>
                    <a:prstGeom prst="rect">
                      <a:avLst/>
                    </a:prstGeom>
                  </pic:spPr>
                </pic:pic>
              </a:graphicData>
            </a:graphic>
          </wp:inline>
        </w:drawing>
      </w:r>
    </w:p>
    <w:p w14:paraId="07702727" w14:textId="77777777" w:rsidR="00821EF6" w:rsidRDefault="00821EF6" w:rsidP="00F70946"/>
    <w:p w14:paraId="749AC70D" w14:textId="77777777" w:rsidR="00821EF6" w:rsidRDefault="00821EF6" w:rsidP="00F70946">
      <w:pPr>
        <w:sectPr w:rsidR="00821EF6" w:rsidSect="00C610E8">
          <w:pgSz w:w="11910" w:h="16840" w:code="9"/>
          <w:pgMar w:top="1134" w:right="1134" w:bottom="1134" w:left="1134" w:header="454" w:footer="283" w:gutter="0"/>
          <w:cols w:space="720"/>
          <w:docGrid w:linePitch="299"/>
        </w:sectPr>
      </w:pPr>
      <w:r w:rsidRPr="00953F0B">
        <w:rPr>
          <w:color w:val="FFFFFF" w:themeColor="background1"/>
          <w:sz w:val="16"/>
          <w:szCs w:val="16"/>
        </w:rPr>
        <w:t>Please read in outline view for best navigational experience.</w:t>
      </w:r>
      <w:r w:rsidRPr="00953F0B">
        <w:rPr>
          <w:rFonts w:cs="Arial"/>
          <w:color w:val="FFFFFF" w:themeColor="background1"/>
          <w:lang w:eastAsia="en-AU"/>
        </w:rPr>
        <w:t xml:space="preserve"> </w:t>
      </w:r>
    </w:p>
    <w:p w14:paraId="70D32D4A" w14:textId="77777777" w:rsidR="00FE0D0F" w:rsidRPr="00E0287E" w:rsidRDefault="00FE0D0F" w:rsidP="00FE0D0F">
      <w:pPr>
        <w:pStyle w:val="Heading1"/>
      </w:pPr>
      <w:r w:rsidRPr="00E0287E">
        <w:lastRenderedPageBreak/>
        <w:t>Introduction</w:t>
      </w:r>
    </w:p>
    <w:p w14:paraId="707D5B8D" w14:textId="77777777" w:rsidR="00DB6161" w:rsidRPr="00E0287E" w:rsidRDefault="00B319C0" w:rsidP="00F70946">
      <w:r w:rsidRPr="00E0287E">
        <w:t>The Territory’s economy, while relatively small compared to other Australian jurisdictions, is vibrant and has an abundance of mineral and energy resources. Its close proximity to Asia, the fastest growing region of the global economy, and a renewed focus of developing northern Australia, provide many potential business opportunities for Territory businesses.</w:t>
      </w:r>
    </w:p>
    <w:p w14:paraId="142E312D" w14:textId="77777777" w:rsidR="00B319C0" w:rsidRPr="00F404B1" w:rsidRDefault="00B319C0" w:rsidP="00C610E8">
      <w:pPr>
        <w:pStyle w:val="Heading1"/>
      </w:pPr>
      <w:r w:rsidRPr="00F404B1">
        <w:t>Gross state product (GSP)</w:t>
      </w:r>
    </w:p>
    <w:p w14:paraId="4B21560D" w14:textId="442588F5" w:rsidR="009C1BEF" w:rsidRPr="00F404B1" w:rsidRDefault="009C1BEF" w:rsidP="009C1BEF">
      <w:r w:rsidRPr="00F404B1">
        <w:t xml:space="preserve">The NT’s 10-year average annual </w:t>
      </w:r>
      <w:r w:rsidR="00991BA0" w:rsidRPr="00F404B1">
        <w:t>economic (GSP) growth rate (2009-10 to 2019-20</w:t>
      </w:r>
      <w:r w:rsidR="008B5960">
        <w:t>) was 2.5%. In 2019-</w:t>
      </w:r>
      <w:r w:rsidR="00774A82" w:rsidRPr="00F404B1">
        <w:t>20</w:t>
      </w:r>
      <w:r w:rsidRPr="00F404B1">
        <w:t xml:space="preserve">, NT GSP </w:t>
      </w:r>
      <w:r w:rsidR="00D20F51" w:rsidRPr="00F404B1">
        <w:t>(inflation adjusted) in</w:t>
      </w:r>
      <w:r w:rsidRPr="00F404B1">
        <w:t xml:space="preserve">creased by </w:t>
      </w:r>
      <w:r w:rsidR="00D20F51" w:rsidRPr="00F404B1">
        <w:t>5.3</w:t>
      </w:r>
      <w:r w:rsidRPr="00F404B1">
        <w:t>% to $26.</w:t>
      </w:r>
      <w:r w:rsidR="00D06942">
        <w:t>2</w:t>
      </w:r>
      <w:r w:rsidRPr="00F404B1">
        <w:t xml:space="preserve"> billion</w:t>
      </w:r>
      <w:r w:rsidR="004D2553">
        <w:t xml:space="preserve"> (Chart 1)</w:t>
      </w:r>
      <w:r w:rsidRPr="00F404B1">
        <w:t xml:space="preserve">, driven by </w:t>
      </w:r>
      <w:r w:rsidR="00D06942">
        <w:t xml:space="preserve">a strong </w:t>
      </w:r>
      <w:r w:rsidR="004D2553">
        <w:t xml:space="preserve">rise in exports (primarily LNG), partially offset by </w:t>
      </w:r>
      <w:r w:rsidRPr="00F404B1">
        <w:t>a fall in business investment, and consumption</w:t>
      </w:r>
      <w:r w:rsidR="00D20F51" w:rsidRPr="00F404B1">
        <w:t>. In 2019</w:t>
      </w:r>
      <w:r w:rsidR="00E22066">
        <w:t>-</w:t>
      </w:r>
      <w:r w:rsidR="00D20F51" w:rsidRPr="00F404B1">
        <w:t>20</w:t>
      </w:r>
      <w:r w:rsidRPr="00F404B1">
        <w:t>, total inves</w:t>
      </w:r>
      <w:r w:rsidR="00966359" w:rsidRPr="00F404B1">
        <w:t>tment in the NT was valued at $4.5</w:t>
      </w:r>
      <w:r w:rsidRPr="00F404B1">
        <w:t xml:space="preserve"> billion, a decrease of </w:t>
      </w:r>
      <w:r w:rsidR="00966359" w:rsidRPr="00F404B1">
        <w:t>19.7</w:t>
      </w:r>
      <w:r w:rsidRPr="00F404B1">
        <w:t>% compare</w:t>
      </w:r>
      <w:r w:rsidR="00966359" w:rsidRPr="00F404B1">
        <w:t>d to 2018</w:t>
      </w:r>
      <w:r w:rsidR="00AE593B">
        <w:t>-</w:t>
      </w:r>
      <w:r w:rsidR="00966359" w:rsidRPr="00F404B1">
        <w:t>19</w:t>
      </w:r>
      <w:r w:rsidRPr="00F404B1">
        <w:t>.</w:t>
      </w:r>
    </w:p>
    <w:p w14:paraId="58EF0E3B" w14:textId="6BEA20B8" w:rsidR="009C1BEF" w:rsidRPr="00FD63A0" w:rsidRDefault="009C1BEF" w:rsidP="009C1BEF">
      <w:r w:rsidRPr="00FD63A0">
        <w:t>Private investment is the largest compone</w:t>
      </w:r>
      <w:r w:rsidR="00D20F51" w:rsidRPr="00FD63A0">
        <w:t>nt of total investment, about 70% ($3.</w:t>
      </w:r>
      <w:r w:rsidR="004D2553">
        <w:t>2</w:t>
      </w:r>
      <w:r w:rsidRPr="00FD63A0">
        <w:t xml:space="preserve"> billion). Private investment decreased by </w:t>
      </w:r>
      <w:r w:rsidR="008F5476" w:rsidRPr="00FD63A0">
        <w:t>20.2% over 2019-20</w:t>
      </w:r>
      <w:r w:rsidR="00AE2D71">
        <w:t xml:space="preserve"> (Chart 2)</w:t>
      </w:r>
      <w:r w:rsidRPr="00FD63A0">
        <w:t xml:space="preserve">. This decrease was largely driven by a </w:t>
      </w:r>
      <w:r w:rsidR="009111F1" w:rsidRPr="00FD63A0">
        <w:t>41.1</w:t>
      </w:r>
      <w:r w:rsidRPr="00FD63A0">
        <w:t xml:space="preserve">% fall in non-dwelling construction activities (business investment). In the NT economy, large projects have a considerable impact on investment and generate high levels of economic growth, </w:t>
      </w:r>
      <w:r w:rsidR="009111F1" w:rsidRPr="00FD63A0">
        <w:t>but</w:t>
      </w:r>
      <w:r w:rsidRPr="00FD63A0">
        <w:t xml:space="preserve"> </w:t>
      </w:r>
      <w:r w:rsidR="00444410">
        <w:t xml:space="preserve">also cause </w:t>
      </w:r>
      <w:r w:rsidRPr="00FD63A0">
        <w:t>large fluctuations in investment.</w:t>
      </w:r>
    </w:p>
    <w:p w14:paraId="6601E1A5" w14:textId="7A2FA756" w:rsidR="00FE0D0F" w:rsidRPr="006016BE" w:rsidRDefault="009C1BEF" w:rsidP="009C1BEF">
      <w:r w:rsidRPr="00FD63A0">
        <w:t xml:space="preserve">Nationally, Gross Domestic Product (GDP) </w:t>
      </w:r>
      <w:r w:rsidR="00F55716">
        <w:t>de</w:t>
      </w:r>
      <w:r w:rsidRPr="00FD63A0">
        <w:t xml:space="preserve">creased by </w:t>
      </w:r>
      <w:r w:rsidR="00853F4D" w:rsidRPr="00FD63A0">
        <w:t>0.</w:t>
      </w:r>
      <w:r w:rsidR="00444410">
        <w:t>3</w:t>
      </w:r>
      <w:r w:rsidR="00853F4D" w:rsidRPr="00FD63A0">
        <w:t>% in 2019-20</w:t>
      </w:r>
      <w:r w:rsidR="00126DB5">
        <w:t>, reflecting the impacts of COVID and the lockdowns measures that were implemented.</w:t>
      </w:r>
      <w:r w:rsidR="00853F4D" w:rsidRPr="00FD63A0">
        <w:t xml:space="preserve"> NT GSP </w:t>
      </w:r>
      <w:r w:rsidR="00853F4D" w:rsidRPr="006016BE">
        <w:t>accounts for 1.3</w:t>
      </w:r>
      <w:r w:rsidRPr="006016BE">
        <w:t>% of Australian GDP.</w:t>
      </w:r>
    </w:p>
    <w:p w14:paraId="713A6C93" w14:textId="77777777" w:rsidR="007363FD" w:rsidRPr="006016BE" w:rsidRDefault="00FE0D0F" w:rsidP="00FE0D0F">
      <w:pPr>
        <w:rPr>
          <w:b/>
          <w:noProof/>
          <w:lang w:eastAsia="en-AU"/>
        </w:rPr>
      </w:pPr>
      <w:r w:rsidRPr="006016BE">
        <w:rPr>
          <w:sz w:val="20"/>
        </w:rPr>
        <w:br w:type="column"/>
      </w:r>
      <w:r w:rsidR="007363FD" w:rsidRPr="006016BE">
        <w:rPr>
          <w:b/>
          <w:noProof/>
          <w:lang w:eastAsia="en-AU"/>
        </w:rPr>
        <w:t>Chart 1: State and Territory Real GSP 201</w:t>
      </w:r>
      <w:r w:rsidR="00324A8A" w:rsidRPr="006016BE">
        <w:rPr>
          <w:b/>
          <w:noProof/>
          <w:lang w:eastAsia="en-AU"/>
        </w:rPr>
        <w:t>9-20</w:t>
      </w:r>
    </w:p>
    <w:p w14:paraId="69644A59" w14:textId="2EAF0433" w:rsidR="00DD0BCF" w:rsidRPr="006016BE" w:rsidRDefault="00DD0BCF" w:rsidP="00FE0D0F">
      <w:pPr>
        <w:rPr>
          <w:b/>
          <w:noProof/>
          <w:lang w:eastAsia="en-AU"/>
        </w:rPr>
      </w:pPr>
      <w:r w:rsidRPr="006016BE">
        <w:rPr>
          <w:noProof/>
          <w:lang w:eastAsia="en-AU" w:bidi="ar-SA"/>
        </w:rPr>
        <w:drawing>
          <wp:inline distT="0" distB="0" distL="0" distR="0" wp14:anchorId="3798BCB8" wp14:editId="0B40D273">
            <wp:extent cx="2733675" cy="2095500"/>
            <wp:effectExtent l="0" t="0" r="9525" b="0"/>
            <wp:docPr id="23" name="Picture 23" descr="Australian gross domestic product in 2018-19 was $1.9 trillion&#10;Northern Territory gross state product was $26 billion&#10;Queensland gross state product was $364 billion&#10;New South Wales gross state product was $625 billion&#10;Australian Capital Territory gross state product was $41 billion&#10;Victoria gross state product was $459 billion&#10;Tasmania gross state product was $32 billion&#10;South Australia gross state product was $108 billion&#10;Western Australia gross state product was $292 billion&#10;Source is Australian Burea of Statistics Catalogue Number 5220.0" title="State and Territory Real GSP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224" cy="2105119"/>
                    </a:xfrm>
                    <a:prstGeom prst="rect">
                      <a:avLst/>
                    </a:prstGeom>
                    <a:noFill/>
                    <a:ln>
                      <a:noFill/>
                    </a:ln>
                  </pic:spPr>
                </pic:pic>
              </a:graphicData>
            </a:graphic>
          </wp:inline>
        </w:drawing>
      </w:r>
    </w:p>
    <w:p w14:paraId="57E02A9A" w14:textId="77777777" w:rsidR="00B319C0" w:rsidRPr="006016BE" w:rsidRDefault="007363FD" w:rsidP="007363FD">
      <w:pPr>
        <w:rPr>
          <w:i/>
          <w:sz w:val="18"/>
          <w:szCs w:val="18"/>
        </w:rPr>
      </w:pPr>
      <w:r w:rsidRPr="006016BE">
        <w:rPr>
          <w:i/>
          <w:sz w:val="18"/>
          <w:szCs w:val="18"/>
        </w:rPr>
        <w:t>Source: ABS Cat. No. 5220.0</w:t>
      </w:r>
    </w:p>
    <w:p w14:paraId="462388A5" w14:textId="1C287861" w:rsidR="00AE2D71" w:rsidRPr="00245CB5" w:rsidRDefault="00AE2D71" w:rsidP="00AE2D71">
      <w:pPr>
        <w:rPr>
          <w:b/>
          <w:szCs w:val="18"/>
        </w:rPr>
      </w:pPr>
      <w:r w:rsidRPr="006016BE">
        <w:rPr>
          <w:b/>
          <w:szCs w:val="18"/>
        </w:rPr>
        <w:t xml:space="preserve">Chart </w:t>
      </w:r>
      <w:r w:rsidR="00182565">
        <w:rPr>
          <w:b/>
          <w:szCs w:val="18"/>
        </w:rPr>
        <w:t>2</w:t>
      </w:r>
      <w:r w:rsidRPr="006016BE">
        <w:rPr>
          <w:b/>
          <w:szCs w:val="18"/>
        </w:rPr>
        <w:t xml:space="preserve">: </w:t>
      </w:r>
      <w:r w:rsidR="00182565">
        <w:rPr>
          <w:b/>
          <w:szCs w:val="18"/>
        </w:rPr>
        <w:t>NT investment components growth</w:t>
      </w:r>
    </w:p>
    <w:p w14:paraId="5C3E0A2A" w14:textId="77777777" w:rsidR="00AE2D71" w:rsidRDefault="00AE2D71" w:rsidP="00AE2D71">
      <w:r w:rsidRPr="00245CB5">
        <w:rPr>
          <w:noProof/>
          <w:lang w:eastAsia="en-AU" w:bidi="ar-SA"/>
        </w:rPr>
        <w:drawing>
          <wp:inline distT="0" distB="0" distL="0" distR="0" wp14:anchorId="7C694FE9" wp14:editId="1A71198D">
            <wp:extent cx="2856656" cy="1979476"/>
            <wp:effectExtent l="0" t="0" r="1270" b="1905"/>
            <wp:docPr id="7" name="Picture 7" descr="NT investment is forecast to increase in the outer years driven by private investment" title="NT investment component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160" cy="1986754"/>
                    </a:xfrm>
                    <a:prstGeom prst="rect">
                      <a:avLst/>
                    </a:prstGeom>
                    <a:noFill/>
                    <a:ln>
                      <a:noFill/>
                    </a:ln>
                  </pic:spPr>
                </pic:pic>
              </a:graphicData>
            </a:graphic>
          </wp:inline>
        </w:drawing>
      </w:r>
    </w:p>
    <w:p w14:paraId="5318E07F" w14:textId="77777777" w:rsidR="00AE2D71" w:rsidRPr="00245CB5" w:rsidRDefault="00AE2D71" w:rsidP="00AE2D71">
      <w:pPr>
        <w:rPr>
          <w:i/>
          <w:sz w:val="18"/>
          <w:szCs w:val="18"/>
        </w:rPr>
      </w:pPr>
      <w:r w:rsidRPr="006016BE">
        <w:rPr>
          <w:i/>
          <w:sz w:val="18"/>
          <w:szCs w:val="18"/>
        </w:rPr>
        <w:t>Source: ABS Cat. No. 5220.0, DTF</w:t>
      </w:r>
    </w:p>
    <w:p w14:paraId="231AE4A8" w14:textId="4FDDCFE3" w:rsidR="007363FD" w:rsidRPr="006016BE" w:rsidRDefault="007363FD" w:rsidP="007363FD">
      <w:pPr>
        <w:rPr>
          <w:b/>
          <w:szCs w:val="18"/>
        </w:rPr>
      </w:pPr>
      <w:r w:rsidRPr="006016BE">
        <w:rPr>
          <w:b/>
          <w:szCs w:val="18"/>
        </w:rPr>
        <w:t xml:space="preserve">Chart </w:t>
      </w:r>
      <w:r w:rsidR="00AE2D71">
        <w:rPr>
          <w:b/>
          <w:szCs w:val="18"/>
        </w:rPr>
        <w:t>3</w:t>
      </w:r>
      <w:r w:rsidRPr="006016BE">
        <w:rPr>
          <w:b/>
          <w:szCs w:val="18"/>
        </w:rPr>
        <w:t>: GSP vs SFD Growth</w:t>
      </w:r>
    </w:p>
    <w:p w14:paraId="59C2BC73" w14:textId="6B9F6C56" w:rsidR="007363FD" w:rsidRPr="006016BE" w:rsidRDefault="00EF136F" w:rsidP="007363FD">
      <w:r w:rsidRPr="00EF136F">
        <w:rPr>
          <w:noProof/>
          <w:lang w:eastAsia="en-AU" w:bidi="ar-SA"/>
        </w:rPr>
        <w:drawing>
          <wp:inline distT="0" distB="0" distL="0" distR="0" wp14:anchorId="002DE8BA" wp14:editId="1270917F">
            <wp:extent cx="3096934" cy="2115047"/>
            <wp:effectExtent l="0" t="0" r="8255" b="0"/>
            <wp:docPr id="6" name="Picture 6" descr="The Department of Treasury and Finance forecast subdued economic growth in the Northern Territory in the foreward estimates." title="GSP vs SF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2196" cy="2118641"/>
                    </a:xfrm>
                    <a:prstGeom prst="rect">
                      <a:avLst/>
                    </a:prstGeom>
                    <a:noFill/>
                    <a:ln>
                      <a:noFill/>
                    </a:ln>
                  </pic:spPr>
                </pic:pic>
              </a:graphicData>
            </a:graphic>
          </wp:inline>
        </w:drawing>
      </w:r>
    </w:p>
    <w:p w14:paraId="1EC46331" w14:textId="32F8F738" w:rsidR="00623913" w:rsidRDefault="007363FD" w:rsidP="007363FD">
      <w:pPr>
        <w:rPr>
          <w:i/>
          <w:sz w:val="18"/>
          <w:szCs w:val="18"/>
        </w:rPr>
      </w:pPr>
      <w:r w:rsidRPr="006016BE">
        <w:rPr>
          <w:i/>
          <w:sz w:val="18"/>
          <w:szCs w:val="18"/>
        </w:rPr>
        <w:t>Source: ABS Cat. No. 5220.0, DTF</w:t>
      </w:r>
    </w:p>
    <w:p w14:paraId="70BF87A1" w14:textId="3FFE67BA" w:rsidR="00FA2F45" w:rsidRPr="006016BE" w:rsidRDefault="00B319C0" w:rsidP="00FA2F45">
      <w:r w:rsidRPr="006016BE">
        <w:br w:type="column"/>
      </w:r>
      <w:r w:rsidR="00FA2F45" w:rsidRPr="006016BE">
        <w:lastRenderedPageBreak/>
        <w:t>P</w:t>
      </w:r>
      <w:r w:rsidR="00CB25BD">
        <w:t>rivate business investment ($2.5</w:t>
      </w:r>
      <w:r w:rsidR="00FA2F45" w:rsidRPr="006016BE">
        <w:t xml:space="preserve"> billion), </w:t>
      </w:r>
      <w:r w:rsidR="00FF38F7" w:rsidRPr="006016BE">
        <w:t>the key driver of investment ($4.5</w:t>
      </w:r>
      <w:r w:rsidR="00FA2F45" w:rsidRPr="006016BE">
        <w:t xml:space="preserve"> billion), comprised about </w:t>
      </w:r>
      <w:r w:rsidR="00CB25BD">
        <w:t>78</w:t>
      </w:r>
      <w:r w:rsidR="00FA2F45" w:rsidRPr="006016BE">
        <w:t>% of th</w:t>
      </w:r>
      <w:r w:rsidR="00664936" w:rsidRPr="006016BE">
        <w:t xml:space="preserve">e total private </w:t>
      </w:r>
      <w:r w:rsidR="00FD63A0" w:rsidRPr="006016BE">
        <w:t>investment ($3.2 billion) and 54</w:t>
      </w:r>
      <w:r w:rsidR="00FA2F45" w:rsidRPr="006016BE">
        <w:t>%</w:t>
      </w:r>
      <w:r w:rsidR="00664936" w:rsidRPr="006016BE">
        <w:t xml:space="preserve"> of the total investment in 2019</w:t>
      </w:r>
      <w:r w:rsidR="008B3502" w:rsidRPr="006016BE">
        <w:t>-</w:t>
      </w:r>
      <w:r w:rsidR="00664936" w:rsidRPr="006016BE">
        <w:t>20</w:t>
      </w:r>
      <w:r w:rsidR="00FA2F45" w:rsidRPr="006016BE">
        <w:t xml:space="preserve">. </w:t>
      </w:r>
    </w:p>
    <w:p w14:paraId="4DFDD2C4" w14:textId="5ABE012D" w:rsidR="00B452B1" w:rsidRPr="006016BE" w:rsidRDefault="00FA2F45" w:rsidP="0073493F">
      <w:pPr>
        <w:spacing w:after="0"/>
      </w:pPr>
      <w:r w:rsidRPr="006016BE">
        <w:t>NT ec</w:t>
      </w:r>
      <w:r w:rsidR="00CB25BD">
        <w:t>onomic growth is estimated to in</w:t>
      </w:r>
      <w:r w:rsidRPr="006016BE">
        <w:t xml:space="preserve">crease by </w:t>
      </w:r>
      <w:r w:rsidR="00CB25BD">
        <w:t>4.7</w:t>
      </w:r>
      <w:r w:rsidR="007A36CF" w:rsidRPr="006016BE">
        <w:t>% in 2020-21</w:t>
      </w:r>
      <w:r w:rsidR="00CB25BD">
        <w:t>, by 2.3</w:t>
      </w:r>
      <w:r w:rsidR="007A36CF" w:rsidRPr="006016BE">
        <w:t>% in 2021-22</w:t>
      </w:r>
      <w:r w:rsidR="001F245C">
        <w:t>, and by 3.1% in 2022-23</w:t>
      </w:r>
      <w:r w:rsidRPr="006016BE">
        <w:t xml:space="preserve"> </w:t>
      </w:r>
      <w:r w:rsidR="006610B9">
        <w:t xml:space="preserve">(Chart </w:t>
      </w:r>
      <w:r w:rsidR="00AE2D71">
        <w:t>3</w:t>
      </w:r>
      <w:r w:rsidR="006610B9">
        <w:t xml:space="preserve">) </w:t>
      </w:r>
      <w:r w:rsidRPr="006016BE">
        <w:t>(Department of Treasury and Fi</w:t>
      </w:r>
      <w:r w:rsidR="007A36CF" w:rsidRPr="006016BE">
        <w:t>nance</w:t>
      </w:r>
      <w:r w:rsidR="0073493F" w:rsidRPr="006016BE">
        <w:t xml:space="preserve"> Budget </w:t>
      </w:r>
      <w:r w:rsidR="00CB25BD">
        <w:t>2021-22</w:t>
      </w:r>
      <w:r w:rsidR="007A36CF" w:rsidRPr="006016BE">
        <w:t xml:space="preserve">). This is largely due </w:t>
      </w:r>
      <w:r w:rsidR="004A6167">
        <w:t xml:space="preserve">to rebounding consumption expenditure and private </w:t>
      </w:r>
      <w:r w:rsidR="004A6167" w:rsidRPr="00DF7119">
        <w:t>investment</w:t>
      </w:r>
      <w:r w:rsidR="001F245C">
        <w:t xml:space="preserve"> associated with a number of major projects including the Barossa Project, the Darwin ship lift and marine industry project, and Darwin City Deal (including the CDU CBD campus)</w:t>
      </w:r>
      <w:r w:rsidRPr="00DF7119">
        <w:t>. Deloitte Access Economics forecas</w:t>
      </w:r>
      <w:r w:rsidR="00D168B2" w:rsidRPr="00DF7119">
        <w:t>ts the NT economy to grow by 1.9% in 2020-21</w:t>
      </w:r>
      <w:r w:rsidRPr="00DF7119">
        <w:t xml:space="preserve"> and by </w:t>
      </w:r>
      <w:r w:rsidR="0082538E" w:rsidRPr="00DF7119">
        <w:t>3.5</w:t>
      </w:r>
      <w:r w:rsidRPr="00DF7119">
        <w:t>% in</w:t>
      </w:r>
      <w:r w:rsidR="0082538E" w:rsidRPr="00DF7119">
        <w:t xml:space="preserve"> 2021</w:t>
      </w:r>
      <w:r w:rsidR="004D2260" w:rsidRPr="00DF7119">
        <w:noBreakHyphen/>
      </w:r>
      <w:r w:rsidR="0082538E" w:rsidRPr="00DF7119">
        <w:t>22</w:t>
      </w:r>
      <w:r w:rsidRPr="00DF7119">
        <w:t xml:space="preserve">. </w:t>
      </w:r>
      <w:r w:rsidR="0027324F" w:rsidRPr="00DF7119">
        <w:t xml:space="preserve">National GDP </w:t>
      </w:r>
      <w:r w:rsidRPr="00DF7119">
        <w:t>decl</w:t>
      </w:r>
      <w:r w:rsidR="00D168B2" w:rsidRPr="00DF7119">
        <w:t>ine</w:t>
      </w:r>
      <w:r w:rsidR="004A6167" w:rsidRPr="00DF7119">
        <w:t>d</w:t>
      </w:r>
      <w:r w:rsidR="00D168B2" w:rsidRPr="006016BE">
        <w:t xml:space="preserve"> by 0.</w:t>
      </w:r>
      <w:r w:rsidR="004A6167">
        <w:t>3</w:t>
      </w:r>
      <w:r w:rsidR="00D168B2" w:rsidRPr="006016BE">
        <w:t>% in 2019</w:t>
      </w:r>
      <w:r w:rsidR="004D2260" w:rsidRPr="006016BE">
        <w:noBreakHyphen/>
      </w:r>
      <w:r w:rsidR="00D168B2" w:rsidRPr="006016BE">
        <w:t>20</w:t>
      </w:r>
      <w:r w:rsidR="00A21148" w:rsidRPr="006016BE">
        <w:t xml:space="preserve"> </w:t>
      </w:r>
      <w:r w:rsidR="004A6167">
        <w:t>but</w:t>
      </w:r>
      <w:r w:rsidR="00A21148" w:rsidRPr="006016BE">
        <w:t xml:space="preserve"> is</w:t>
      </w:r>
      <w:r w:rsidR="00D168B2" w:rsidRPr="006016BE">
        <w:t xml:space="preserve"> </w:t>
      </w:r>
      <w:r w:rsidR="004A6167">
        <w:t>estimated</w:t>
      </w:r>
      <w:r w:rsidR="0027324F" w:rsidRPr="006016BE">
        <w:t xml:space="preserve"> to rebound </w:t>
      </w:r>
      <w:r w:rsidR="00D168B2" w:rsidRPr="006016BE">
        <w:t xml:space="preserve">by </w:t>
      </w:r>
      <w:r w:rsidR="004A6167">
        <w:t>1.2</w:t>
      </w:r>
      <w:r w:rsidR="004D2260" w:rsidRPr="006016BE">
        <w:t>5</w:t>
      </w:r>
      <w:r w:rsidRPr="006016BE">
        <w:t xml:space="preserve">% in 2020-21 </w:t>
      </w:r>
      <w:r w:rsidR="004A6167">
        <w:t xml:space="preserve">and forecast to increase by 4.25% in 2021-22 </w:t>
      </w:r>
      <w:r w:rsidRPr="006016BE">
        <w:t xml:space="preserve">(Australian </w:t>
      </w:r>
      <w:r w:rsidR="00EE7109">
        <w:t xml:space="preserve">Government </w:t>
      </w:r>
      <w:r w:rsidR="004A6167">
        <w:t>2021-22 Budget</w:t>
      </w:r>
      <w:r w:rsidRPr="006016BE">
        <w:t>).</w:t>
      </w:r>
    </w:p>
    <w:p w14:paraId="2D04E660" w14:textId="0250A6EE" w:rsidR="00B43BAA" w:rsidRPr="006016BE" w:rsidRDefault="00B452B1" w:rsidP="00130C83">
      <w:pPr>
        <w:pStyle w:val="Heading1"/>
        <w:spacing w:before="120"/>
      </w:pPr>
      <w:r>
        <w:t>State final</w:t>
      </w:r>
      <w:r w:rsidRPr="00F404B1">
        <w:t xml:space="preserve"> product (</w:t>
      </w:r>
      <w:r>
        <w:t>SFD</w:t>
      </w:r>
      <w:r w:rsidRPr="00F404B1">
        <w:t>)</w:t>
      </w:r>
    </w:p>
    <w:p w14:paraId="0F46CB76" w14:textId="77777777" w:rsidR="00130C83" w:rsidRDefault="00130C83" w:rsidP="00130C83">
      <w:r>
        <w:t>SFD, a measure of the value of spending in the local economy by households, government and businesses on goods and services and capital investment, and does not include the value of international exports, net interstate trade or changes in inventories.</w:t>
      </w:r>
    </w:p>
    <w:p w14:paraId="55318D0A" w14:textId="042B4E82" w:rsidR="00FA2F45" w:rsidRPr="006016BE" w:rsidRDefault="00B43BAA" w:rsidP="00130C83">
      <w:r w:rsidRPr="006016BE">
        <w:t xml:space="preserve">In the </w:t>
      </w:r>
      <w:r w:rsidR="00437E08">
        <w:t>March</w:t>
      </w:r>
      <w:r w:rsidRPr="006016BE">
        <w:t xml:space="preserve"> </w:t>
      </w:r>
      <w:r w:rsidR="006C5ECB" w:rsidRPr="006016BE">
        <w:t>quarter</w:t>
      </w:r>
      <w:r w:rsidR="00DC0CEA" w:rsidRPr="006016BE">
        <w:t xml:space="preserve"> </w:t>
      </w:r>
      <w:r w:rsidR="00437E08">
        <w:t xml:space="preserve">2021, </w:t>
      </w:r>
      <w:r w:rsidR="00DC0CEA" w:rsidRPr="006016BE">
        <w:t xml:space="preserve">NT </w:t>
      </w:r>
      <w:r w:rsidR="00437E08">
        <w:t xml:space="preserve">SFD, </w:t>
      </w:r>
      <w:r w:rsidR="00437E08" w:rsidRPr="006016BE">
        <w:t>total domestic expenditure within the local economy</w:t>
      </w:r>
      <w:r w:rsidR="00437E08">
        <w:t>, de</w:t>
      </w:r>
      <w:r w:rsidRPr="006016BE">
        <w:t xml:space="preserve">creased </w:t>
      </w:r>
      <w:r w:rsidR="00437E08">
        <w:t>by 1.9</w:t>
      </w:r>
      <w:r w:rsidRPr="006016BE">
        <w:t xml:space="preserve">%. </w:t>
      </w:r>
      <w:r w:rsidR="00437E08">
        <w:t>In the year to March 2021</w:t>
      </w:r>
      <w:r w:rsidR="006613BF">
        <w:t xml:space="preserve"> </w:t>
      </w:r>
      <w:r w:rsidR="006613BF" w:rsidRPr="006016BE">
        <w:t xml:space="preserve">(Chart </w:t>
      </w:r>
      <w:r w:rsidR="001630F7">
        <w:t>4</w:t>
      </w:r>
      <w:r w:rsidR="006613BF" w:rsidRPr="006016BE">
        <w:t>)</w:t>
      </w:r>
      <w:r w:rsidR="00437E08">
        <w:t xml:space="preserve">, </w:t>
      </w:r>
      <w:r w:rsidR="00FA2F45" w:rsidRPr="006016BE">
        <w:t>NT SFD</w:t>
      </w:r>
      <w:r w:rsidR="00437E08">
        <w:t xml:space="preserve"> increased by 1.2% </w:t>
      </w:r>
      <w:r w:rsidR="00082BD2" w:rsidRPr="006016BE">
        <w:t xml:space="preserve">(Chart </w:t>
      </w:r>
      <w:r w:rsidR="00843AD3">
        <w:t>5</w:t>
      </w:r>
      <w:r w:rsidR="00082BD2" w:rsidRPr="006016BE">
        <w:t>)</w:t>
      </w:r>
      <w:r w:rsidR="00082BD2">
        <w:t xml:space="preserve"> </w:t>
      </w:r>
      <w:r w:rsidR="00437E08">
        <w:t>to</w:t>
      </w:r>
      <w:r w:rsidR="00E2699D" w:rsidRPr="006016BE">
        <w:t xml:space="preserve"> $2</w:t>
      </w:r>
      <w:r w:rsidR="00437E08">
        <w:t>4.2</w:t>
      </w:r>
      <w:r w:rsidR="00FA2F45" w:rsidRPr="006016BE">
        <w:t xml:space="preserve"> billion (seasonally adjusted and inflation adjusted). For the same period in</w:t>
      </w:r>
      <w:r w:rsidR="00DA4F63" w:rsidRPr="006016BE">
        <w:t xml:space="preserve"> the previous year, SFD was $</w:t>
      </w:r>
      <w:r w:rsidR="00437E08">
        <w:t>23.9</w:t>
      </w:r>
      <w:r w:rsidR="00FA2F45" w:rsidRPr="006016BE">
        <w:t xml:space="preserve"> billion</w:t>
      </w:r>
      <w:r w:rsidR="0080103F">
        <w:t xml:space="preserve"> (Chart </w:t>
      </w:r>
      <w:r w:rsidR="009D3D89">
        <w:t>6</w:t>
      </w:r>
      <w:r w:rsidR="0080103F" w:rsidRPr="006016BE">
        <w:t>)</w:t>
      </w:r>
      <w:r w:rsidR="00FA2F45" w:rsidRPr="006016BE">
        <w:t>. Consumption (public and private consumption), the larges</w:t>
      </w:r>
      <w:r w:rsidR="00DA4F63" w:rsidRPr="006016BE">
        <w:t xml:space="preserve">t </w:t>
      </w:r>
      <w:r w:rsidR="00DA4F63" w:rsidRPr="006016BE">
        <w:t>component of SFD, comprised 81.1</w:t>
      </w:r>
      <w:r w:rsidR="00FA2F45" w:rsidRPr="006016BE">
        <w:t>% of domestic demand.</w:t>
      </w:r>
    </w:p>
    <w:p w14:paraId="01A5FE96" w14:textId="1C10A9A2" w:rsidR="006613BF" w:rsidRPr="004E6B79" w:rsidRDefault="00181E45" w:rsidP="006613BF">
      <w:pPr>
        <w:rPr>
          <w:b/>
        </w:rPr>
      </w:pPr>
      <w:r w:rsidRPr="006016BE">
        <w:rPr>
          <w:lang w:val="en-US"/>
        </w:rPr>
        <w:br w:type="column"/>
      </w:r>
      <w:r w:rsidR="00855465">
        <w:rPr>
          <w:b/>
        </w:rPr>
        <w:lastRenderedPageBreak/>
        <w:t>Chart 4: State final demand,</w:t>
      </w:r>
      <w:r w:rsidR="006613BF" w:rsidRPr="006016BE">
        <w:rPr>
          <w:b/>
        </w:rPr>
        <w:t xml:space="preserve"> </w:t>
      </w:r>
      <w:r w:rsidR="00855465">
        <w:rPr>
          <w:b/>
        </w:rPr>
        <w:t>year on year</w:t>
      </w:r>
      <w:r w:rsidR="006613BF" w:rsidRPr="006016BE">
        <w:rPr>
          <w:b/>
        </w:rPr>
        <w:t xml:space="preserve"> % change</w:t>
      </w:r>
    </w:p>
    <w:p w14:paraId="582483B4" w14:textId="77777777" w:rsidR="006613BF" w:rsidRDefault="006613BF" w:rsidP="006613BF">
      <w:pPr>
        <w:rPr>
          <w:lang w:val="en-US"/>
        </w:rPr>
      </w:pPr>
      <w:r w:rsidRPr="004E6B79">
        <w:rPr>
          <w:noProof/>
          <w:lang w:eastAsia="en-AU" w:bidi="ar-SA"/>
        </w:rPr>
        <w:drawing>
          <wp:inline distT="0" distB="0" distL="0" distR="0" wp14:anchorId="47DC9B19" wp14:editId="0F532441">
            <wp:extent cx="3067252" cy="2003729"/>
            <wp:effectExtent l="0" t="0" r="0" b="0"/>
            <wp:docPr id="16" name="Picture 16" descr="NT state final demand increased by 1.2 per cent in 2019-20" title="State final demand, year on year %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387" cy="2006430"/>
                    </a:xfrm>
                    <a:prstGeom prst="rect">
                      <a:avLst/>
                    </a:prstGeom>
                    <a:noFill/>
                    <a:ln>
                      <a:noFill/>
                    </a:ln>
                  </pic:spPr>
                </pic:pic>
              </a:graphicData>
            </a:graphic>
          </wp:inline>
        </w:drawing>
      </w:r>
    </w:p>
    <w:p w14:paraId="0BDD679D" w14:textId="77777777" w:rsidR="006613BF" w:rsidRPr="006016BE" w:rsidRDefault="006613BF" w:rsidP="006613BF">
      <w:pPr>
        <w:rPr>
          <w:lang w:val="en-US"/>
        </w:rPr>
      </w:pPr>
      <w:r w:rsidRPr="006016BE">
        <w:rPr>
          <w:i/>
          <w:sz w:val="18"/>
          <w:szCs w:val="18"/>
        </w:rPr>
        <w:t>Source: ABS Cat. No. 5206.0</w:t>
      </w:r>
    </w:p>
    <w:p w14:paraId="3E498995" w14:textId="3E754C9E" w:rsidR="00FE0D0F" w:rsidRPr="006016BE" w:rsidRDefault="00FE0D0F" w:rsidP="00FE0D0F">
      <w:pPr>
        <w:rPr>
          <w:b/>
        </w:rPr>
      </w:pPr>
      <w:r w:rsidRPr="006016BE">
        <w:rPr>
          <w:b/>
        </w:rPr>
        <w:t xml:space="preserve">Chart </w:t>
      </w:r>
      <w:r w:rsidR="00855465">
        <w:rPr>
          <w:b/>
        </w:rPr>
        <w:t>5</w:t>
      </w:r>
      <w:r w:rsidRPr="006016BE">
        <w:rPr>
          <w:b/>
        </w:rPr>
        <w:t xml:space="preserve">: </w:t>
      </w:r>
      <w:r w:rsidR="009C1BEF" w:rsidRPr="006016BE">
        <w:rPr>
          <w:b/>
        </w:rPr>
        <w:t>NT SFD, inflation adjusted</w:t>
      </w:r>
    </w:p>
    <w:p w14:paraId="262FFFEF" w14:textId="546975DD" w:rsidR="00FE0D0F" w:rsidRPr="006016BE" w:rsidRDefault="00082BD2" w:rsidP="00FE0D0F">
      <w:r w:rsidRPr="00A751D5">
        <w:rPr>
          <w:noProof/>
          <w:lang w:eastAsia="en-AU" w:bidi="ar-SA"/>
        </w:rPr>
        <w:drawing>
          <wp:inline distT="0" distB="0" distL="0" distR="0" wp14:anchorId="6CDB826A" wp14:editId="5F6BC13E">
            <wp:extent cx="3062631" cy="2035385"/>
            <wp:effectExtent l="0" t="0" r="4445" b="3175"/>
            <wp:docPr id="679" name="Picture 679" descr="SFD growth is driven by changes in investment, which has been declining for the past two years" title="State final demand: YoY %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8017" cy="2038964"/>
                    </a:xfrm>
                    <a:prstGeom prst="rect">
                      <a:avLst/>
                    </a:prstGeom>
                    <a:noFill/>
                    <a:ln>
                      <a:noFill/>
                    </a:ln>
                  </pic:spPr>
                </pic:pic>
              </a:graphicData>
            </a:graphic>
          </wp:inline>
        </w:drawing>
      </w:r>
    </w:p>
    <w:p w14:paraId="1A7A2F65" w14:textId="45E30942" w:rsidR="00FE0D0F" w:rsidRPr="006016BE" w:rsidRDefault="00FE0D0F" w:rsidP="00FE0D0F">
      <w:pPr>
        <w:rPr>
          <w:i/>
          <w:sz w:val="18"/>
          <w:szCs w:val="18"/>
        </w:rPr>
      </w:pPr>
      <w:r w:rsidRPr="006016BE">
        <w:rPr>
          <w:i/>
          <w:sz w:val="18"/>
          <w:szCs w:val="18"/>
        </w:rPr>
        <w:t>Source: ABS Cat. No. 5220.0, DTF</w:t>
      </w:r>
    </w:p>
    <w:p w14:paraId="31E709A3" w14:textId="77777777" w:rsidR="00AB3DE6" w:rsidRPr="006016BE" w:rsidRDefault="00AB3DE6" w:rsidP="00FE0D0F">
      <w:pPr>
        <w:rPr>
          <w:i/>
          <w:sz w:val="18"/>
          <w:szCs w:val="18"/>
        </w:rPr>
      </w:pPr>
    </w:p>
    <w:p w14:paraId="5C78F8AD" w14:textId="45B07498" w:rsidR="009C1BEF" w:rsidRPr="006016BE" w:rsidRDefault="009C1BEF" w:rsidP="009C1BEF">
      <w:pPr>
        <w:rPr>
          <w:b/>
        </w:rPr>
      </w:pPr>
      <w:r w:rsidRPr="006016BE">
        <w:rPr>
          <w:b/>
        </w:rPr>
        <w:t xml:space="preserve">Chart </w:t>
      </w:r>
      <w:r w:rsidR="002A40B7">
        <w:rPr>
          <w:b/>
        </w:rPr>
        <w:t>6</w:t>
      </w:r>
      <w:r w:rsidRPr="006016BE">
        <w:rPr>
          <w:b/>
        </w:rPr>
        <w:t>: State final demand</w:t>
      </w:r>
      <w:r w:rsidR="002A40B7">
        <w:rPr>
          <w:b/>
        </w:rPr>
        <w:t xml:space="preserve"> components </w:t>
      </w:r>
    </w:p>
    <w:p w14:paraId="27E8ED86" w14:textId="55127633" w:rsidR="009C1BEF" w:rsidRPr="006016BE" w:rsidRDefault="00082BD2" w:rsidP="009C1BEF">
      <w:pPr>
        <w:rPr>
          <w:lang w:val="en-US"/>
        </w:rPr>
      </w:pPr>
      <w:r w:rsidRPr="00A751D5">
        <w:rPr>
          <w:noProof/>
          <w:lang w:eastAsia="en-AU" w:bidi="ar-SA"/>
        </w:rPr>
        <w:drawing>
          <wp:inline distT="0" distB="0" distL="0" distR="0" wp14:anchorId="6DC7C3D5" wp14:editId="7C7C470B">
            <wp:extent cx="2832735" cy="1960245"/>
            <wp:effectExtent l="0" t="0" r="5715" b="1905"/>
            <wp:docPr id="674" name="Picture 674" descr="State final demand is forecast to be subdued over the outer years" title="Chart 6: State final dem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735" cy="1960245"/>
                    </a:xfrm>
                    <a:prstGeom prst="rect">
                      <a:avLst/>
                    </a:prstGeom>
                    <a:noFill/>
                    <a:ln>
                      <a:noFill/>
                    </a:ln>
                  </pic:spPr>
                </pic:pic>
              </a:graphicData>
            </a:graphic>
          </wp:inline>
        </w:drawing>
      </w:r>
    </w:p>
    <w:p w14:paraId="2DECFE01" w14:textId="7D686974" w:rsidR="007363FD" w:rsidRDefault="009C1BEF" w:rsidP="009C1BEF">
      <w:pPr>
        <w:rPr>
          <w:i/>
          <w:sz w:val="18"/>
          <w:szCs w:val="18"/>
        </w:rPr>
      </w:pPr>
      <w:r w:rsidRPr="006016BE">
        <w:rPr>
          <w:i/>
          <w:sz w:val="18"/>
          <w:szCs w:val="18"/>
        </w:rPr>
        <w:t>Source: ABS Cat. No. 5206.0</w:t>
      </w:r>
      <w:r w:rsidR="003200C9" w:rsidRPr="006016BE">
        <w:rPr>
          <w:i/>
          <w:sz w:val="18"/>
          <w:szCs w:val="18"/>
        </w:rPr>
        <w:t>, DTF</w:t>
      </w:r>
    </w:p>
    <w:p w14:paraId="77D93B69" w14:textId="73136333" w:rsidR="002C4781" w:rsidRPr="006016BE" w:rsidRDefault="00181E45" w:rsidP="00130C83">
      <w:r w:rsidRPr="006016BE">
        <w:rPr>
          <w:lang w:val="en-US"/>
        </w:rPr>
        <w:br w:type="column"/>
      </w:r>
      <w:r w:rsidR="00130C83">
        <w:t xml:space="preserve">In 2020-21 and 2021-22, </w:t>
      </w:r>
      <w:r w:rsidR="00130C83" w:rsidRPr="006016BE">
        <w:t xml:space="preserve">SFD growth is expected to increase as the economy recovers </w:t>
      </w:r>
      <w:r w:rsidR="00130C83">
        <w:t>from</w:t>
      </w:r>
      <w:r w:rsidR="00130C83" w:rsidRPr="006016BE">
        <w:t xml:space="preserve"> the effects of COVID, </w:t>
      </w:r>
      <w:r w:rsidR="00130C83">
        <w:t xml:space="preserve">driven by growth in </w:t>
      </w:r>
      <w:r w:rsidR="00130C83" w:rsidRPr="006016BE">
        <w:t>private sector investment and</w:t>
      </w:r>
      <w:r w:rsidR="00130C83">
        <w:t xml:space="preserve"> private consumption.</w:t>
      </w:r>
    </w:p>
    <w:tbl>
      <w:tblPr>
        <w:tblStyle w:val="TableGrid"/>
        <w:tblW w:w="0" w:type="auto"/>
        <w:tblLook w:val="04A0" w:firstRow="1" w:lastRow="0" w:firstColumn="1" w:lastColumn="0" w:noHBand="0" w:noVBand="1"/>
        <w:tblCaption w:val="SFD growth "/>
      </w:tblPr>
      <w:tblGrid>
        <w:gridCol w:w="1518"/>
        <w:gridCol w:w="893"/>
        <w:gridCol w:w="890"/>
        <w:gridCol w:w="1150"/>
      </w:tblGrid>
      <w:tr w:rsidR="002C4781" w:rsidRPr="006016BE" w14:paraId="5E38DD28" w14:textId="77777777" w:rsidTr="00EF7FDF">
        <w:trPr>
          <w:tblHeader/>
        </w:trPr>
        <w:tc>
          <w:tcPr>
            <w:tcW w:w="1464" w:type="dxa"/>
          </w:tcPr>
          <w:p w14:paraId="63C91D2F" w14:textId="77777777" w:rsidR="002C4781" w:rsidRPr="006016BE" w:rsidRDefault="002C4781" w:rsidP="00C108AF">
            <w:pPr>
              <w:spacing w:after="0"/>
              <w:rPr>
                <w:b/>
              </w:rPr>
            </w:pPr>
            <w:r w:rsidRPr="006016BE">
              <w:rPr>
                <w:b/>
              </w:rPr>
              <w:t>NT SFD component</w:t>
            </w:r>
          </w:p>
        </w:tc>
        <w:tc>
          <w:tcPr>
            <w:tcW w:w="2987" w:type="dxa"/>
            <w:gridSpan w:val="3"/>
          </w:tcPr>
          <w:p w14:paraId="35717F99" w14:textId="3E2690F0" w:rsidR="002C4781" w:rsidRPr="006016BE" w:rsidRDefault="002C4781" w:rsidP="007C4173">
            <w:pPr>
              <w:spacing w:after="0"/>
              <w:rPr>
                <w:b/>
              </w:rPr>
            </w:pPr>
            <w:r w:rsidRPr="006016BE">
              <w:rPr>
                <w:b/>
              </w:rPr>
              <w:t xml:space="preserve">Proportion of SFD in the year to </w:t>
            </w:r>
            <w:r w:rsidR="007C4173">
              <w:rPr>
                <w:b/>
              </w:rPr>
              <w:t>Mar</w:t>
            </w:r>
            <w:r w:rsidR="008A7AD7">
              <w:rPr>
                <w:b/>
              </w:rPr>
              <w:t>ch</w:t>
            </w:r>
            <w:r w:rsidR="003B6EF3" w:rsidRPr="006016BE">
              <w:rPr>
                <w:b/>
              </w:rPr>
              <w:t xml:space="preserve"> 202</w:t>
            </w:r>
            <w:r w:rsidR="007C4173">
              <w:rPr>
                <w:b/>
              </w:rPr>
              <w:t>1</w:t>
            </w:r>
          </w:p>
        </w:tc>
      </w:tr>
      <w:tr w:rsidR="003B6EF3" w:rsidRPr="006016BE" w14:paraId="16E8088D" w14:textId="77777777" w:rsidTr="00EF7FDF">
        <w:trPr>
          <w:tblHeader/>
        </w:trPr>
        <w:tc>
          <w:tcPr>
            <w:tcW w:w="1464" w:type="dxa"/>
          </w:tcPr>
          <w:p w14:paraId="468939CC" w14:textId="77777777" w:rsidR="003B6EF3" w:rsidRPr="006016BE" w:rsidRDefault="003B6EF3" w:rsidP="00C108AF">
            <w:pPr>
              <w:spacing w:after="0"/>
              <w:rPr>
                <w:b/>
              </w:rPr>
            </w:pPr>
            <w:bookmarkStart w:id="0" w:name="RowTitle1"/>
            <w:bookmarkEnd w:id="0"/>
          </w:p>
        </w:tc>
        <w:tc>
          <w:tcPr>
            <w:tcW w:w="918" w:type="dxa"/>
          </w:tcPr>
          <w:p w14:paraId="197B2107" w14:textId="7B486CFF" w:rsidR="003B6EF3" w:rsidRPr="006016BE" w:rsidRDefault="007C4173" w:rsidP="00C108AF">
            <w:pPr>
              <w:spacing w:after="0"/>
              <w:rPr>
                <w:b/>
              </w:rPr>
            </w:pPr>
            <w:r>
              <w:rPr>
                <w:b/>
              </w:rPr>
              <w:t>March 2021</w:t>
            </w:r>
          </w:p>
        </w:tc>
        <w:tc>
          <w:tcPr>
            <w:tcW w:w="911" w:type="dxa"/>
          </w:tcPr>
          <w:p w14:paraId="23AEBBD2" w14:textId="3E3776F0" w:rsidR="003B6EF3" w:rsidRPr="006016BE" w:rsidRDefault="007C4173" w:rsidP="007C4173">
            <w:pPr>
              <w:spacing w:after="0"/>
              <w:rPr>
                <w:b/>
              </w:rPr>
            </w:pPr>
            <w:r>
              <w:rPr>
                <w:b/>
              </w:rPr>
              <w:t>March</w:t>
            </w:r>
            <w:r w:rsidR="003B6EF3" w:rsidRPr="006016BE">
              <w:rPr>
                <w:b/>
              </w:rPr>
              <w:t xml:space="preserve"> 20</w:t>
            </w:r>
            <w:r>
              <w:rPr>
                <w:b/>
              </w:rPr>
              <w:t>20</w:t>
            </w:r>
          </w:p>
        </w:tc>
        <w:tc>
          <w:tcPr>
            <w:tcW w:w="1158" w:type="dxa"/>
          </w:tcPr>
          <w:p w14:paraId="01683C90" w14:textId="77777777" w:rsidR="003B6EF3" w:rsidRPr="006016BE" w:rsidRDefault="003B6EF3" w:rsidP="00C108AF">
            <w:pPr>
              <w:spacing w:after="0"/>
              <w:rPr>
                <w:b/>
              </w:rPr>
            </w:pPr>
            <w:r w:rsidRPr="006016BE">
              <w:rPr>
                <w:b/>
              </w:rPr>
              <w:t>Annual change</w:t>
            </w:r>
          </w:p>
        </w:tc>
      </w:tr>
      <w:tr w:rsidR="001F5C68" w:rsidRPr="006016BE" w14:paraId="4384B731" w14:textId="77777777" w:rsidTr="00CB7C4F">
        <w:tc>
          <w:tcPr>
            <w:tcW w:w="1464" w:type="dxa"/>
            <w:vAlign w:val="center"/>
          </w:tcPr>
          <w:p w14:paraId="5E9CD174" w14:textId="77777777" w:rsidR="001F5C68" w:rsidRPr="006016BE" w:rsidRDefault="001F5C68" w:rsidP="00CB7C4F">
            <w:pPr>
              <w:spacing w:after="0"/>
            </w:pPr>
            <w:r w:rsidRPr="006016BE">
              <w:t>Private consumption</w:t>
            </w:r>
          </w:p>
        </w:tc>
        <w:tc>
          <w:tcPr>
            <w:tcW w:w="918" w:type="dxa"/>
            <w:vAlign w:val="bottom"/>
          </w:tcPr>
          <w:p w14:paraId="411C3861" w14:textId="0C7CCD3C" w:rsidR="001F5C68" w:rsidRPr="006016BE" w:rsidRDefault="001F5C68" w:rsidP="00D430E4">
            <w:r w:rsidRPr="006016BE">
              <w:t>44.</w:t>
            </w:r>
            <w:r w:rsidR="007C4173">
              <w:t>9</w:t>
            </w:r>
            <w:r w:rsidRPr="006016BE">
              <w:t>%</w:t>
            </w:r>
          </w:p>
        </w:tc>
        <w:tc>
          <w:tcPr>
            <w:tcW w:w="911" w:type="dxa"/>
            <w:vAlign w:val="bottom"/>
          </w:tcPr>
          <w:p w14:paraId="72ABAC50" w14:textId="500DBE4B" w:rsidR="001F5C68" w:rsidRPr="006016BE" w:rsidRDefault="007C4173" w:rsidP="00D430E4">
            <w:r>
              <w:t>44.8</w:t>
            </w:r>
            <w:r w:rsidR="001F5C68" w:rsidRPr="006016BE">
              <w:t>%</w:t>
            </w:r>
          </w:p>
        </w:tc>
        <w:tc>
          <w:tcPr>
            <w:tcW w:w="1158" w:type="dxa"/>
            <w:vAlign w:val="center"/>
          </w:tcPr>
          <w:p w14:paraId="3EFE796A" w14:textId="131AF1EF" w:rsidR="001F5C68" w:rsidRPr="006016BE" w:rsidRDefault="00D430E4" w:rsidP="00CB7C4F">
            <w:pPr>
              <w:spacing w:after="0"/>
            </w:pPr>
            <w:r w:rsidRPr="006016BE">
              <w:t>Increase</w:t>
            </w:r>
          </w:p>
        </w:tc>
      </w:tr>
      <w:tr w:rsidR="001F5C68" w:rsidRPr="006016BE" w14:paraId="041DA2D9" w14:textId="77777777" w:rsidTr="00CB7C4F">
        <w:tc>
          <w:tcPr>
            <w:tcW w:w="1464" w:type="dxa"/>
            <w:vAlign w:val="center"/>
          </w:tcPr>
          <w:p w14:paraId="5574AAEA" w14:textId="77777777" w:rsidR="001F5C68" w:rsidRPr="006016BE" w:rsidRDefault="001F5C68" w:rsidP="00CB7C4F">
            <w:pPr>
              <w:spacing w:after="0"/>
            </w:pPr>
            <w:r w:rsidRPr="006016BE">
              <w:t>Public consumption</w:t>
            </w:r>
          </w:p>
        </w:tc>
        <w:tc>
          <w:tcPr>
            <w:tcW w:w="918" w:type="dxa"/>
            <w:vAlign w:val="bottom"/>
          </w:tcPr>
          <w:p w14:paraId="77CDC439" w14:textId="218FEAF8" w:rsidR="001F5C68" w:rsidRPr="006016BE" w:rsidRDefault="00E2699D" w:rsidP="007C4173">
            <w:r w:rsidRPr="006016BE">
              <w:t>36</w:t>
            </w:r>
            <w:r w:rsidR="007C4173">
              <w:t>.0</w:t>
            </w:r>
            <w:r w:rsidR="00CB7C4F" w:rsidRPr="006016BE">
              <w:t>%</w:t>
            </w:r>
          </w:p>
        </w:tc>
        <w:tc>
          <w:tcPr>
            <w:tcW w:w="911" w:type="dxa"/>
            <w:vAlign w:val="bottom"/>
          </w:tcPr>
          <w:p w14:paraId="2BEDAA28" w14:textId="2B7D1695" w:rsidR="001F5C68" w:rsidRPr="006016BE" w:rsidRDefault="007C4173" w:rsidP="007C4173">
            <w:r>
              <w:t>35.1</w:t>
            </w:r>
            <w:r w:rsidR="001F5C68" w:rsidRPr="006016BE">
              <w:t>%</w:t>
            </w:r>
          </w:p>
        </w:tc>
        <w:tc>
          <w:tcPr>
            <w:tcW w:w="1158" w:type="dxa"/>
            <w:vAlign w:val="center"/>
          </w:tcPr>
          <w:p w14:paraId="57A5864A" w14:textId="77777777" w:rsidR="001F5C68" w:rsidRPr="006016BE" w:rsidRDefault="001F5C68" w:rsidP="00CB7C4F">
            <w:pPr>
              <w:spacing w:after="0"/>
            </w:pPr>
            <w:r w:rsidRPr="006016BE">
              <w:t>Increase</w:t>
            </w:r>
          </w:p>
        </w:tc>
      </w:tr>
      <w:tr w:rsidR="003B6EF3" w:rsidRPr="006016BE" w14:paraId="560E2221" w14:textId="77777777" w:rsidTr="00CB7C4F">
        <w:tc>
          <w:tcPr>
            <w:tcW w:w="1464" w:type="dxa"/>
            <w:vAlign w:val="center"/>
          </w:tcPr>
          <w:p w14:paraId="7FFD09C3" w14:textId="77777777" w:rsidR="003B6EF3" w:rsidRPr="006016BE" w:rsidRDefault="003B6EF3" w:rsidP="00CB7C4F">
            <w:pPr>
              <w:spacing w:after="0"/>
            </w:pPr>
            <w:r w:rsidRPr="006016BE">
              <w:t>Private investment</w:t>
            </w:r>
          </w:p>
        </w:tc>
        <w:tc>
          <w:tcPr>
            <w:tcW w:w="918" w:type="dxa"/>
            <w:vAlign w:val="center"/>
          </w:tcPr>
          <w:p w14:paraId="296C811E" w14:textId="2F1DA80A" w:rsidR="003B6EF3" w:rsidRPr="006016BE" w:rsidRDefault="007C4173" w:rsidP="00CB7C4F">
            <w:pPr>
              <w:spacing w:after="0"/>
            </w:pPr>
            <w:r>
              <w:t>14.0</w:t>
            </w:r>
            <w:r w:rsidR="003B6EF3" w:rsidRPr="006016BE">
              <w:t>%</w:t>
            </w:r>
          </w:p>
        </w:tc>
        <w:tc>
          <w:tcPr>
            <w:tcW w:w="911" w:type="dxa"/>
            <w:vAlign w:val="center"/>
          </w:tcPr>
          <w:p w14:paraId="42A2185E" w14:textId="4E76106B" w:rsidR="003B6EF3" w:rsidRPr="006016BE" w:rsidRDefault="007C4173" w:rsidP="00CB7C4F">
            <w:pPr>
              <w:spacing w:after="0"/>
            </w:pPr>
            <w:r>
              <w:t>13.8</w:t>
            </w:r>
            <w:r w:rsidR="003B6EF3" w:rsidRPr="006016BE">
              <w:t>%</w:t>
            </w:r>
          </w:p>
        </w:tc>
        <w:tc>
          <w:tcPr>
            <w:tcW w:w="1158" w:type="dxa"/>
            <w:vAlign w:val="center"/>
          </w:tcPr>
          <w:p w14:paraId="5F8D9807" w14:textId="4B325034" w:rsidR="003B6EF3" w:rsidRPr="006016BE" w:rsidRDefault="00D430E4" w:rsidP="00CB7C4F">
            <w:pPr>
              <w:spacing w:after="0"/>
            </w:pPr>
            <w:r w:rsidRPr="006016BE">
              <w:t>De</w:t>
            </w:r>
            <w:r w:rsidR="003B6EF3" w:rsidRPr="006016BE">
              <w:t>crease</w:t>
            </w:r>
          </w:p>
        </w:tc>
      </w:tr>
      <w:tr w:rsidR="003B6EF3" w:rsidRPr="006016BE" w14:paraId="019C68D2" w14:textId="77777777" w:rsidTr="00CB7C4F">
        <w:tc>
          <w:tcPr>
            <w:tcW w:w="1464" w:type="dxa"/>
            <w:vAlign w:val="center"/>
          </w:tcPr>
          <w:p w14:paraId="774020CE" w14:textId="77777777" w:rsidR="003B6EF3" w:rsidRPr="006016BE" w:rsidRDefault="003B6EF3" w:rsidP="00CB7C4F">
            <w:pPr>
              <w:spacing w:after="0"/>
            </w:pPr>
            <w:r w:rsidRPr="006016BE">
              <w:t>Public investment</w:t>
            </w:r>
          </w:p>
        </w:tc>
        <w:tc>
          <w:tcPr>
            <w:tcW w:w="918" w:type="dxa"/>
            <w:vAlign w:val="center"/>
          </w:tcPr>
          <w:p w14:paraId="72377059" w14:textId="427CA06F" w:rsidR="003B6EF3" w:rsidRPr="006016BE" w:rsidRDefault="00CB7C4F" w:rsidP="007C4173">
            <w:pPr>
              <w:spacing w:after="0"/>
            </w:pPr>
            <w:r w:rsidRPr="006016BE">
              <w:t>5.</w:t>
            </w:r>
            <w:r w:rsidR="007C4173">
              <w:t>1</w:t>
            </w:r>
            <w:r w:rsidR="003B6EF3" w:rsidRPr="006016BE">
              <w:t>%</w:t>
            </w:r>
          </w:p>
        </w:tc>
        <w:tc>
          <w:tcPr>
            <w:tcW w:w="911" w:type="dxa"/>
            <w:vAlign w:val="center"/>
          </w:tcPr>
          <w:p w14:paraId="53DE0DBA" w14:textId="5DE9DF96" w:rsidR="003B6EF3" w:rsidRPr="006016BE" w:rsidRDefault="00CB7C4F" w:rsidP="00CB7C4F">
            <w:pPr>
              <w:spacing w:after="0"/>
            </w:pPr>
            <w:r w:rsidRPr="006016BE">
              <w:t>6</w:t>
            </w:r>
            <w:r w:rsidR="007C4173">
              <w:t>.3</w:t>
            </w:r>
            <w:r w:rsidR="003B6EF3" w:rsidRPr="006016BE">
              <w:t>%</w:t>
            </w:r>
          </w:p>
        </w:tc>
        <w:tc>
          <w:tcPr>
            <w:tcW w:w="1158" w:type="dxa"/>
            <w:vAlign w:val="center"/>
          </w:tcPr>
          <w:p w14:paraId="08C17B1B" w14:textId="77777777" w:rsidR="003B6EF3" w:rsidRPr="006016BE" w:rsidRDefault="003B6EF3" w:rsidP="00CB7C4F">
            <w:pPr>
              <w:spacing w:after="0"/>
            </w:pPr>
            <w:r w:rsidRPr="006016BE">
              <w:t>Decrease</w:t>
            </w:r>
          </w:p>
        </w:tc>
      </w:tr>
    </w:tbl>
    <w:p w14:paraId="5A75D72C" w14:textId="32E6F29B" w:rsidR="00181E45" w:rsidRPr="006016BE" w:rsidRDefault="00181E45" w:rsidP="00130C83">
      <w:pPr>
        <w:pStyle w:val="Heading1"/>
        <w:spacing w:before="120"/>
      </w:pPr>
      <w:r w:rsidRPr="006016BE">
        <w:t xml:space="preserve">International </w:t>
      </w:r>
      <w:r w:rsidR="0046344F">
        <w:t xml:space="preserve">goods </w:t>
      </w:r>
      <w:r w:rsidRPr="006016BE">
        <w:t>trade</w:t>
      </w:r>
    </w:p>
    <w:p w14:paraId="75CC97AF" w14:textId="734F4C4F" w:rsidR="00FA2F45" w:rsidRPr="006016BE" w:rsidRDefault="00FA2F45" w:rsidP="00FA2F45">
      <w:r w:rsidRPr="006016BE">
        <w:t xml:space="preserve">In </w:t>
      </w:r>
      <w:r w:rsidR="007C4173">
        <w:t>the year to May 2021</w:t>
      </w:r>
      <w:r w:rsidRPr="006016BE">
        <w:t xml:space="preserve">, the value of NT goods exported </w:t>
      </w:r>
      <w:r w:rsidR="00CB572E" w:rsidRPr="006016BE">
        <w:t>fell</w:t>
      </w:r>
      <w:r w:rsidRPr="006016BE">
        <w:t xml:space="preserve"> to $</w:t>
      </w:r>
      <w:r w:rsidR="007C4173">
        <w:t>9.7</w:t>
      </w:r>
      <w:r w:rsidRPr="006016BE">
        <w:t xml:space="preserve"> billion</w:t>
      </w:r>
      <w:r w:rsidR="004510DD">
        <w:t xml:space="preserve"> </w:t>
      </w:r>
      <w:r w:rsidR="005B4059">
        <w:t>(Chart 7</w:t>
      </w:r>
      <w:r w:rsidR="004510DD" w:rsidRPr="006016BE">
        <w:t>)</w:t>
      </w:r>
      <w:r w:rsidRPr="006016BE">
        <w:t xml:space="preserve">. This represents a </w:t>
      </w:r>
      <w:r w:rsidR="007C4173">
        <w:t>21.4</w:t>
      </w:r>
      <w:r w:rsidR="00CB572E" w:rsidRPr="006016BE">
        <w:t>% de</w:t>
      </w:r>
      <w:r w:rsidRPr="006016BE">
        <w:t xml:space="preserve">crease on the same time last </w:t>
      </w:r>
      <w:r w:rsidR="00827BDF" w:rsidRPr="006016BE">
        <w:t>year, which</w:t>
      </w:r>
      <w:r w:rsidRPr="006016BE">
        <w:t xml:space="preserve"> </w:t>
      </w:r>
      <w:r w:rsidR="00827BDF" w:rsidRPr="006016BE">
        <w:t>is</w:t>
      </w:r>
      <w:r w:rsidRPr="006016BE">
        <w:t xml:space="preserve"> attributed to </w:t>
      </w:r>
      <w:r w:rsidR="00827BDF" w:rsidRPr="006016BE">
        <w:t>less export activity to Japan</w:t>
      </w:r>
      <w:r w:rsidR="003B7CDD" w:rsidRPr="006016BE">
        <w:t>,</w:t>
      </w:r>
      <w:r w:rsidR="00827BDF" w:rsidRPr="006016BE">
        <w:t xml:space="preserve"> China</w:t>
      </w:r>
      <w:r w:rsidR="003B7CDD" w:rsidRPr="006016BE">
        <w:t>,</w:t>
      </w:r>
      <w:r w:rsidR="00827BDF" w:rsidRPr="006016BE">
        <w:t xml:space="preserve"> and Taiwan.</w:t>
      </w:r>
    </w:p>
    <w:p w14:paraId="44E41992" w14:textId="76464AF2" w:rsidR="00FA2F45" w:rsidRPr="006016BE" w:rsidRDefault="007C4173" w:rsidP="00FA2F45">
      <w:r>
        <w:t>Over the same period, t</w:t>
      </w:r>
      <w:r w:rsidR="00FA2F45" w:rsidRPr="006016BE">
        <w:t xml:space="preserve">he value of goods imported has </w:t>
      </w:r>
      <w:r>
        <w:t>fallen by 24.9</w:t>
      </w:r>
      <w:r w:rsidR="00FA2F45" w:rsidRPr="006016BE">
        <w:t>% to $</w:t>
      </w:r>
      <w:r>
        <w:t>1.1</w:t>
      </w:r>
      <w:r w:rsidR="00846C47" w:rsidRPr="006016BE">
        <w:t xml:space="preserve"> </w:t>
      </w:r>
      <w:r>
        <w:t>b</w:t>
      </w:r>
      <w:r w:rsidR="00FA2F45" w:rsidRPr="006016BE">
        <w:t>illion</w:t>
      </w:r>
      <w:r w:rsidR="00776003">
        <w:t>, primarily due to a large fall in petroleum imports from Singapore, and aircraft from Switzerland</w:t>
      </w:r>
      <w:r w:rsidR="00FA2F45" w:rsidRPr="006016BE">
        <w:t>.</w:t>
      </w:r>
    </w:p>
    <w:p w14:paraId="7F0BE1B3" w14:textId="247C15ED" w:rsidR="0080103F" w:rsidRPr="006016BE" w:rsidRDefault="00FA2F45" w:rsidP="00FA2F45">
      <w:r w:rsidRPr="006016BE">
        <w:t>The NT’s trade surplus sits at $</w:t>
      </w:r>
      <w:r w:rsidR="007C4173">
        <w:t>8.6</w:t>
      </w:r>
      <w:r w:rsidR="00660B4B" w:rsidRPr="006016BE">
        <w:t xml:space="preserve"> billion in</w:t>
      </w:r>
      <w:r w:rsidRPr="006016BE">
        <w:t xml:space="preserve"> </w:t>
      </w:r>
      <w:r w:rsidR="007C4173">
        <w:t>the year to May 2021</w:t>
      </w:r>
      <w:r w:rsidRPr="006016BE">
        <w:t>.</w:t>
      </w:r>
    </w:p>
    <w:p w14:paraId="455620FE" w14:textId="6DCEF322" w:rsidR="00FA2F45" w:rsidRPr="006016BE" w:rsidRDefault="00110DAC" w:rsidP="00FA2F45">
      <w:r w:rsidRPr="006016BE">
        <w:t xml:space="preserve">The NT contributed about </w:t>
      </w:r>
      <w:r w:rsidR="007C4173">
        <w:t>2.5</w:t>
      </w:r>
      <w:r w:rsidR="00FA2F45" w:rsidRPr="006016BE">
        <w:t>% of Australia</w:t>
      </w:r>
      <w:r w:rsidR="00C645A7" w:rsidRPr="006016BE">
        <w:t>’s goods exports, and around 0.3</w:t>
      </w:r>
      <w:r w:rsidR="00FA2F45" w:rsidRPr="006016BE">
        <w:t xml:space="preserve">% of imports in </w:t>
      </w:r>
      <w:r w:rsidR="007C4173">
        <w:t>the year to May 2021</w:t>
      </w:r>
      <w:r w:rsidR="00FA2F45" w:rsidRPr="006016BE">
        <w:t xml:space="preserve">. </w:t>
      </w:r>
    </w:p>
    <w:p w14:paraId="143C9282" w14:textId="122069A4" w:rsidR="00181E45" w:rsidRDefault="00FA2F45" w:rsidP="00FA2F45">
      <w:r w:rsidRPr="006016BE">
        <w:t>A significant proportion of imports to the NT come from other Australian jurisdictions and is treated as the balancing item in the GSP accounts.</w:t>
      </w:r>
    </w:p>
    <w:p w14:paraId="46C5BA66" w14:textId="3D9BD75F" w:rsidR="00FE0D0F" w:rsidRPr="006016BE" w:rsidRDefault="00181E45" w:rsidP="00FE0D0F">
      <w:pPr>
        <w:rPr>
          <w:b/>
          <w:noProof/>
        </w:rPr>
      </w:pPr>
      <w:r w:rsidRPr="006016BE">
        <w:br w:type="column"/>
      </w:r>
      <w:r w:rsidR="00FE0D0F" w:rsidRPr="006016BE">
        <w:rPr>
          <w:b/>
          <w:lang w:val="en-US"/>
        </w:rPr>
        <w:lastRenderedPageBreak/>
        <w:t xml:space="preserve">Chart </w:t>
      </w:r>
      <w:r w:rsidR="002A40B7">
        <w:rPr>
          <w:b/>
          <w:lang w:val="en-US"/>
        </w:rPr>
        <w:t>7</w:t>
      </w:r>
      <w:r w:rsidR="00FE0D0F" w:rsidRPr="006016BE">
        <w:rPr>
          <w:b/>
          <w:lang w:val="en-US"/>
        </w:rPr>
        <w:t>: NT International Trade</w:t>
      </w:r>
    </w:p>
    <w:p w14:paraId="2A8CACF4" w14:textId="4E63D910" w:rsidR="00FE0D0F" w:rsidRPr="006016BE" w:rsidRDefault="002F5D76" w:rsidP="00FE0D0F">
      <w:pPr>
        <w:rPr>
          <w:lang w:val="en-US"/>
        </w:rPr>
      </w:pPr>
      <w:r w:rsidRPr="002F5D76">
        <w:rPr>
          <w:noProof/>
          <w:lang w:eastAsia="en-AU" w:bidi="ar-SA"/>
        </w:rPr>
        <w:drawing>
          <wp:inline distT="0" distB="0" distL="0" distR="0" wp14:anchorId="0CF29421" wp14:editId="491352E1">
            <wp:extent cx="2983454" cy="2067339"/>
            <wp:effectExtent l="0" t="0" r="0" b="0"/>
            <wp:docPr id="682" name="Picture 682" descr="Northern Territory exports are forecast to increase strongly in 2020-21 and imports are forecast to moderate, hence yielding a strengthening balance of trade. This follows a period of falling exports and imports." title="NT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6088" cy="2069164"/>
                    </a:xfrm>
                    <a:prstGeom prst="rect">
                      <a:avLst/>
                    </a:prstGeom>
                    <a:noFill/>
                    <a:ln>
                      <a:noFill/>
                    </a:ln>
                  </pic:spPr>
                </pic:pic>
              </a:graphicData>
            </a:graphic>
          </wp:inline>
        </w:drawing>
      </w:r>
    </w:p>
    <w:p w14:paraId="71D3D492" w14:textId="77777777" w:rsidR="00FE0D0F" w:rsidRPr="006016BE" w:rsidRDefault="00FE0D0F" w:rsidP="00FE0D0F">
      <w:pPr>
        <w:rPr>
          <w:i/>
          <w:sz w:val="18"/>
          <w:szCs w:val="18"/>
        </w:rPr>
      </w:pPr>
      <w:r w:rsidRPr="006016BE">
        <w:rPr>
          <w:i/>
          <w:sz w:val="18"/>
          <w:szCs w:val="18"/>
        </w:rPr>
        <w:t>Source: ABS Cat. No. 5368.0</w:t>
      </w:r>
    </w:p>
    <w:p w14:paraId="668ECD43" w14:textId="31E9E694" w:rsidR="003B6EF3" w:rsidRPr="006016BE" w:rsidRDefault="003B6EF3" w:rsidP="003B6EF3">
      <w:pPr>
        <w:rPr>
          <w:b/>
          <w:noProof/>
        </w:rPr>
      </w:pPr>
      <w:r w:rsidRPr="006016BE">
        <w:rPr>
          <w:b/>
          <w:lang w:val="en-US"/>
        </w:rPr>
        <w:t xml:space="preserve">Chart </w:t>
      </w:r>
      <w:r w:rsidR="002A40B7">
        <w:rPr>
          <w:b/>
          <w:lang w:val="en-US"/>
        </w:rPr>
        <w:t>8</w:t>
      </w:r>
      <w:r w:rsidRPr="006016BE">
        <w:rPr>
          <w:b/>
          <w:lang w:val="en-US"/>
        </w:rPr>
        <w:t xml:space="preserve">: NT International </w:t>
      </w:r>
      <w:r w:rsidR="0046344F">
        <w:rPr>
          <w:b/>
          <w:lang w:val="en-US"/>
        </w:rPr>
        <w:t xml:space="preserve">Goods </w:t>
      </w:r>
      <w:r w:rsidRPr="006016BE">
        <w:rPr>
          <w:b/>
          <w:lang w:val="en-US"/>
        </w:rPr>
        <w:t>Trade</w:t>
      </w:r>
    </w:p>
    <w:p w14:paraId="0F6576A8" w14:textId="0368965D" w:rsidR="003B6EF3" w:rsidRPr="006016BE" w:rsidRDefault="00425CB2" w:rsidP="003B6EF3">
      <w:pPr>
        <w:rPr>
          <w:i/>
          <w:sz w:val="18"/>
          <w:szCs w:val="18"/>
        </w:rPr>
      </w:pPr>
      <w:r w:rsidRPr="00425CB2">
        <w:rPr>
          <w:noProof/>
          <w:lang w:eastAsia="en-AU" w:bidi="ar-SA"/>
        </w:rPr>
        <w:drawing>
          <wp:inline distT="0" distB="0" distL="0" distR="0" wp14:anchorId="590955E2" wp14:editId="78E0D7B3">
            <wp:extent cx="3157613" cy="1844702"/>
            <wp:effectExtent l="0" t="0" r="0" b="0"/>
            <wp:docPr id="17" name="Picture 17" descr="A very large portion of trade is with Asia, primarily Japan, China, Korea and Taiwan." title="NT Internation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3057" cy="1847882"/>
                    </a:xfrm>
                    <a:prstGeom prst="rect">
                      <a:avLst/>
                    </a:prstGeom>
                    <a:noFill/>
                    <a:ln>
                      <a:noFill/>
                    </a:ln>
                  </pic:spPr>
                </pic:pic>
              </a:graphicData>
            </a:graphic>
          </wp:inline>
        </w:drawing>
      </w:r>
    </w:p>
    <w:p w14:paraId="0BEFA7F2" w14:textId="77777777" w:rsidR="00F42C95" w:rsidRDefault="00F42C95" w:rsidP="003B6EF3">
      <w:pPr>
        <w:rPr>
          <w:i/>
          <w:sz w:val="18"/>
          <w:szCs w:val="18"/>
        </w:rPr>
      </w:pPr>
      <w:r w:rsidRPr="006016BE">
        <w:rPr>
          <w:i/>
          <w:sz w:val="18"/>
          <w:szCs w:val="18"/>
        </w:rPr>
        <w:t>Source: ABS Cat. No. 5368.0</w:t>
      </w:r>
    </w:p>
    <w:p w14:paraId="4285D36A" w14:textId="3662EB75" w:rsidR="00FE0D0F" w:rsidRPr="006016BE" w:rsidRDefault="006C5ECB" w:rsidP="003B6EF3">
      <w:pPr>
        <w:rPr>
          <w:i/>
          <w:sz w:val="18"/>
          <w:szCs w:val="18"/>
        </w:rPr>
      </w:pPr>
      <w:r w:rsidRPr="006016BE">
        <w:rPr>
          <w:sz w:val="16"/>
          <w:szCs w:val="16"/>
        </w:rPr>
        <w:t>Regional breakdowns</w:t>
      </w:r>
      <w:proofErr w:type="gramStart"/>
      <w:r w:rsidRPr="006016BE">
        <w:rPr>
          <w:sz w:val="16"/>
          <w:szCs w:val="16"/>
        </w:rPr>
        <w:t>:</w:t>
      </w:r>
      <w:proofErr w:type="gramEnd"/>
      <w:r w:rsidR="003B6EF3" w:rsidRPr="006016BE">
        <w:rPr>
          <w:sz w:val="16"/>
          <w:szCs w:val="16"/>
        </w:rPr>
        <w:br/>
        <w:t>Asia includes Southern and Central Asia, Middle East, North East Asia, and South East Asia</w:t>
      </w:r>
      <w:r w:rsidR="003B6EF3" w:rsidRPr="006016BE">
        <w:rPr>
          <w:sz w:val="16"/>
          <w:szCs w:val="16"/>
        </w:rPr>
        <w:br/>
        <w:t>Europe includes North-West Europe and Southern and Eastern Europe</w:t>
      </w:r>
      <w:r w:rsidR="003B6EF3" w:rsidRPr="006016BE">
        <w:rPr>
          <w:sz w:val="16"/>
          <w:szCs w:val="16"/>
        </w:rPr>
        <w:br/>
        <w:t>Americas includes North America, South America, Central America and the Caribbean</w:t>
      </w:r>
      <w:r w:rsidR="003B6EF3" w:rsidRPr="006016BE">
        <w:rPr>
          <w:sz w:val="16"/>
          <w:szCs w:val="16"/>
        </w:rPr>
        <w:br/>
        <w:t>Other (a) includes Africa (North Africa, Central and West Africa, and Southern and East Africa) and Oceania (Antarctica and Pacific Island countries and territories)</w:t>
      </w:r>
    </w:p>
    <w:p w14:paraId="230C4ED2" w14:textId="77777777" w:rsidR="0083740B" w:rsidRPr="006016BE" w:rsidRDefault="0083740B" w:rsidP="00A8258A">
      <w:r w:rsidRPr="006016BE">
        <w:br w:type="page"/>
      </w:r>
    </w:p>
    <w:p w14:paraId="4F3F396A" w14:textId="77777777" w:rsidR="00130C83" w:rsidRPr="0080103F" w:rsidRDefault="00130C83" w:rsidP="00E60C36">
      <w:pPr>
        <w:spacing w:after="100"/>
        <w:rPr>
          <w:szCs w:val="20"/>
        </w:rPr>
      </w:pPr>
      <w:r w:rsidRPr="006016BE">
        <w:rPr>
          <w:szCs w:val="20"/>
        </w:rPr>
        <w:lastRenderedPageBreak/>
        <w:t xml:space="preserve">Major NT imports from overseas are </w:t>
      </w:r>
      <w:r w:rsidRPr="00B76357">
        <w:rPr>
          <w:szCs w:val="20"/>
        </w:rPr>
        <w:t>refined petroleum, road vehicles, and machinery and equipment</w:t>
      </w:r>
      <w:r>
        <w:rPr>
          <w:szCs w:val="20"/>
        </w:rPr>
        <w:t xml:space="preserve">. </w:t>
      </w:r>
    </w:p>
    <w:p w14:paraId="54F0ECB6" w14:textId="250914C9" w:rsidR="00CF5A7B" w:rsidRDefault="00CF5A7B" w:rsidP="00E60C36">
      <w:pPr>
        <w:spacing w:after="100"/>
        <w:rPr>
          <w:szCs w:val="20"/>
        </w:rPr>
      </w:pPr>
      <w:r w:rsidRPr="006016BE">
        <w:rPr>
          <w:szCs w:val="20"/>
        </w:rPr>
        <w:t xml:space="preserve">The NT’s major exports to overseas are </w:t>
      </w:r>
      <w:r w:rsidR="00B76357" w:rsidRPr="00B76357">
        <w:rPr>
          <w:szCs w:val="20"/>
        </w:rPr>
        <w:t>LNG, live animals, and mineral ores and concentrates</w:t>
      </w:r>
      <w:r w:rsidRPr="006016BE">
        <w:rPr>
          <w:szCs w:val="20"/>
        </w:rPr>
        <w:t>.</w:t>
      </w:r>
    </w:p>
    <w:p w14:paraId="686F18AB" w14:textId="6E174B6E" w:rsidR="0080103F" w:rsidRPr="006016BE" w:rsidRDefault="0080103F" w:rsidP="00E60C36">
      <w:pPr>
        <w:spacing w:after="100"/>
        <w:rPr>
          <w:szCs w:val="20"/>
        </w:rPr>
      </w:pPr>
      <w:r>
        <w:rPr>
          <w:szCs w:val="20"/>
        </w:rPr>
        <w:t xml:space="preserve">Key NT trading partners are Japan, China and Taiwan (Chart </w:t>
      </w:r>
      <w:r w:rsidR="005B4059">
        <w:rPr>
          <w:szCs w:val="20"/>
        </w:rPr>
        <w:t>8</w:t>
      </w:r>
      <w:r>
        <w:rPr>
          <w:szCs w:val="20"/>
        </w:rPr>
        <w:t>), which accounts for more than 60% of total NT international trade.</w:t>
      </w:r>
    </w:p>
    <w:p w14:paraId="39B5DCC8" w14:textId="40568C94" w:rsidR="002C4781" w:rsidRDefault="00CF5A7B" w:rsidP="00E60C36">
      <w:pPr>
        <w:spacing w:after="100"/>
      </w:pPr>
      <w:r w:rsidRPr="006016BE">
        <w:rPr>
          <w:szCs w:val="20"/>
        </w:rPr>
        <w:t xml:space="preserve">The majority of NT exports are destined for North and South East Asia (Japan and China are key export partners) while the main import partners in </w:t>
      </w:r>
      <w:r w:rsidR="00B76357">
        <w:rPr>
          <w:szCs w:val="20"/>
        </w:rPr>
        <w:t>the year to May 2021</w:t>
      </w:r>
      <w:r w:rsidRPr="006016BE">
        <w:rPr>
          <w:szCs w:val="20"/>
        </w:rPr>
        <w:t xml:space="preserve"> were </w:t>
      </w:r>
      <w:r w:rsidR="00B76357" w:rsidRPr="00B76357">
        <w:rPr>
          <w:szCs w:val="20"/>
        </w:rPr>
        <w:t>Malaysia, Japan, and Singapore</w:t>
      </w:r>
      <w:r w:rsidR="002C4781" w:rsidRPr="006016BE">
        <w:t>.</w:t>
      </w:r>
    </w:p>
    <w:p w14:paraId="1AE88373" w14:textId="1F4DF138" w:rsidR="00314B76" w:rsidRPr="006016BE" w:rsidRDefault="00314B76" w:rsidP="00E60C36">
      <w:pPr>
        <w:pStyle w:val="Heading1"/>
        <w:spacing w:after="60"/>
      </w:pPr>
      <w:r>
        <w:t>International services trade</w:t>
      </w:r>
    </w:p>
    <w:p w14:paraId="233BBCB8" w14:textId="6E43635C" w:rsidR="00F37682" w:rsidRDefault="00F37682" w:rsidP="00E60C36">
      <w:pPr>
        <w:spacing w:after="100"/>
      </w:pPr>
      <w:r>
        <w:t xml:space="preserve">In 2019-20, NT international services exports decreased by 8.3% to $693 million. Over the same period, NT international services imports decreased by 22.9% to $487 million. NT net international services trade increased by 66.1% to a surplus of $206 million. </w:t>
      </w:r>
    </w:p>
    <w:p w14:paraId="2A47B1CA" w14:textId="2AC893FC" w:rsidR="00F37682" w:rsidRPr="006016BE" w:rsidRDefault="00F37682" w:rsidP="00E60C36">
      <w:pPr>
        <w:spacing w:after="100"/>
      </w:pPr>
      <w:r>
        <w:t>The decreases in both NT international services exports and imports were driven by falling travel services. Travel services exports decreased by 12.3% to $484 million and travel services imports decreased by 25.2% to $318 million.</w:t>
      </w:r>
    </w:p>
    <w:p w14:paraId="10E3B642" w14:textId="77777777" w:rsidR="002C4781" w:rsidRPr="006016BE" w:rsidRDefault="002C4781" w:rsidP="00E60C36">
      <w:pPr>
        <w:pStyle w:val="Heading1"/>
        <w:spacing w:after="60"/>
      </w:pPr>
      <w:r w:rsidRPr="006016BE">
        <w:t>Population</w:t>
      </w:r>
    </w:p>
    <w:p w14:paraId="0AD3AE0A" w14:textId="49C563BE" w:rsidR="00FA2F45" w:rsidRPr="006016BE" w:rsidRDefault="00FA2F45" w:rsidP="00E60C36">
      <w:pPr>
        <w:spacing w:after="60" w:line="276" w:lineRule="auto"/>
      </w:pPr>
      <w:r w:rsidRPr="006016BE">
        <w:t xml:space="preserve">As at </w:t>
      </w:r>
      <w:r w:rsidR="001730A3">
        <w:t>December</w:t>
      </w:r>
      <w:r w:rsidR="009747C6" w:rsidRPr="006016BE">
        <w:t xml:space="preserve"> </w:t>
      </w:r>
      <w:r w:rsidR="008846BC" w:rsidRPr="006016BE">
        <w:t>2020</w:t>
      </w:r>
      <w:r w:rsidRPr="006016BE">
        <w:t xml:space="preserve">, the NT’s resident population was </w:t>
      </w:r>
      <w:r w:rsidR="009747C6" w:rsidRPr="006016BE">
        <w:t>246</w:t>
      </w:r>
      <w:r w:rsidR="009D0DB2">
        <w:t> </w:t>
      </w:r>
      <w:r w:rsidR="009747C6" w:rsidRPr="006016BE">
        <w:t>5</w:t>
      </w:r>
      <w:r w:rsidR="001730A3">
        <w:t>61</w:t>
      </w:r>
      <w:r w:rsidR="008846BC" w:rsidRPr="006016BE">
        <w:t>, a</w:t>
      </w:r>
      <w:r w:rsidR="009747C6" w:rsidRPr="006016BE">
        <w:t>n</w:t>
      </w:r>
      <w:r w:rsidR="008846BC" w:rsidRPr="006016BE">
        <w:t xml:space="preserve"> </w:t>
      </w:r>
      <w:r w:rsidR="009747C6" w:rsidRPr="006016BE">
        <w:t>in</w:t>
      </w:r>
      <w:r w:rsidR="008846BC" w:rsidRPr="006016BE">
        <w:t>crease of 0.</w:t>
      </w:r>
      <w:r w:rsidR="001730A3">
        <w:t>5</w:t>
      </w:r>
      <w:r w:rsidRPr="006016BE">
        <w:t>% in annual terms (Chart</w:t>
      </w:r>
      <w:r w:rsidR="009747C6" w:rsidRPr="006016BE">
        <w:t> </w:t>
      </w:r>
      <w:r w:rsidR="00AB6945">
        <w:t>9</w:t>
      </w:r>
      <w:r w:rsidRPr="006016BE">
        <w:t xml:space="preserve">). Natural increase and net overseas migration added to the population while net interstate migration detracted from population growth. </w:t>
      </w:r>
      <w:r w:rsidR="00D70742">
        <w:t>Population growth has been affected by COVID, with border closures and restrictions for overseas travellers.</w:t>
      </w:r>
      <w:r w:rsidR="00516CAE">
        <w:t xml:space="preserve"> </w:t>
      </w:r>
      <w:r w:rsidR="00516CAE" w:rsidRPr="006016BE">
        <w:t xml:space="preserve">The population of Australia in </w:t>
      </w:r>
      <w:r w:rsidR="00516CAE">
        <w:t>December </w:t>
      </w:r>
      <w:r w:rsidR="00516CAE" w:rsidRPr="006016BE">
        <w:t xml:space="preserve">2020 was 25 </w:t>
      </w:r>
      <w:r w:rsidR="00516CAE">
        <w:t>694</w:t>
      </w:r>
      <w:r w:rsidR="00516CAE" w:rsidRPr="006016BE">
        <w:t xml:space="preserve"> </w:t>
      </w:r>
      <w:r w:rsidR="00516CAE">
        <w:t>393</w:t>
      </w:r>
      <w:r w:rsidR="00516CAE" w:rsidRPr="006016BE">
        <w:t xml:space="preserve"> people. The NT population comprised 1.0% of the national population.</w:t>
      </w:r>
      <w:r w:rsidR="00E60C36">
        <w:t xml:space="preserve"> </w:t>
      </w:r>
      <w:r w:rsidR="00E60C36" w:rsidRPr="006016BE">
        <w:t xml:space="preserve">The estimated </w:t>
      </w:r>
      <w:r w:rsidR="00E60C36" w:rsidRPr="006016BE">
        <w:t>resident Aboriginal and Torres Strait Islander population of the NT in June 2016 was 74</w:t>
      </w:r>
      <w:r w:rsidR="00E60C36">
        <w:t> </w:t>
      </w:r>
      <w:r w:rsidR="00E60C36" w:rsidRPr="006016BE">
        <w:t xml:space="preserve">546 persons, </w:t>
      </w:r>
    </w:p>
    <w:p w14:paraId="2A2B62F2" w14:textId="46EACA05" w:rsidR="002C4781" w:rsidRPr="006016BE" w:rsidRDefault="002C4781" w:rsidP="00FA2F45">
      <w:pPr>
        <w:rPr>
          <w:b/>
          <w:szCs w:val="18"/>
        </w:rPr>
      </w:pPr>
      <w:r w:rsidRPr="006016BE">
        <w:br w:type="column"/>
      </w:r>
      <w:r w:rsidRPr="006016BE">
        <w:rPr>
          <w:b/>
          <w:szCs w:val="18"/>
        </w:rPr>
        <w:lastRenderedPageBreak/>
        <w:t xml:space="preserve">Chart </w:t>
      </w:r>
      <w:r w:rsidR="002A40B7">
        <w:rPr>
          <w:b/>
          <w:szCs w:val="18"/>
        </w:rPr>
        <w:t>9</w:t>
      </w:r>
      <w:r w:rsidRPr="006016BE">
        <w:rPr>
          <w:b/>
          <w:szCs w:val="18"/>
        </w:rPr>
        <w:t>: Northern Territory Population</w:t>
      </w:r>
    </w:p>
    <w:p w14:paraId="5D7F949C" w14:textId="66F78098" w:rsidR="002C4781" w:rsidRPr="006016BE" w:rsidRDefault="00883B8B" w:rsidP="002C4781">
      <w:pPr>
        <w:rPr>
          <w:noProof/>
        </w:rPr>
      </w:pPr>
      <w:r w:rsidRPr="00883B8B">
        <w:rPr>
          <w:noProof/>
          <w:lang w:eastAsia="en-AU" w:bidi="ar-SA"/>
        </w:rPr>
        <w:drawing>
          <wp:inline distT="0" distB="0" distL="0" distR="0" wp14:anchorId="4DF768F7" wp14:editId="74371AE3">
            <wp:extent cx="2832735" cy="1846561"/>
            <wp:effectExtent l="0" t="0" r="5715" b="1905"/>
            <wp:docPr id="685" name="Picture 685" descr="Northern Territory population growth has moderated over the past three years, after a period of strong growth. The Northern Territory population has increased from about 232581 in 2011 to about 246000 in 2020." title="Northern Territor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2735" cy="1846561"/>
                    </a:xfrm>
                    <a:prstGeom prst="rect">
                      <a:avLst/>
                    </a:prstGeom>
                    <a:noFill/>
                    <a:ln>
                      <a:noFill/>
                    </a:ln>
                  </pic:spPr>
                </pic:pic>
              </a:graphicData>
            </a:graphic>
          </wp:inline>
        </w:drawing>
      </w:r>
    </w:p>
    <w:p w14:paraId="02751571" w14:textId="0AB225B6" w:rsidR="002C4781" w:rsidRPr="006016BE" w:rsidRDefault="002C4781" w:rsidP="002C4781">
      <w:pPr>
        <w:rPr>
          <w:i/>
          <w:sz w:val="18"/>
          <w:szCs w:val="18"/>
        </w:rPr>
      </w:pPr>
      <w:r w:rsidRPr="006016BE">
        <w:rPr>
          <w:i/>
          <w:sz w:val="18"/>
          <w:szCs w:val="18"/>
        </w:rPr>
        <w:t>Source: ABS Cat. No. 3101.0</w:t>
      </w:r>
    </w:p>
    <w:p w14:paraId="6F5D669F" w14:textId="77777777" w:rsidR="00607FAF" w:rsidRPr="006016BE" w:rsidRDefault="00607FAF" w:rsidP="002C4781">
      <w:pPr>
        <w:rPr>
          <w:i/>
          <w:sz w:val="18"/>
          <w:szCs w:val="18"/>
        </w:rPr>
      </w:pPr>
    </w:p>
    <w:p w14:paraId="60C451B0" w14:textId="5EB7D556" w:rsidR="002C4781" w:rsidRPr="006016BE" w:rsidRDefault="002C4781" w:rsidP="002C4781">
      <w:pPr>
        <w:rPr>
          <w:b/>
          <w:szCs w:val="18"/>
        </w:rPr>
      </w:pPr>
      <w:r w:rsidRPr="00632125">
        <w:rPr>
          <w:b/>
          <w:szCs w:val="18"/>
        </w:rPr>
        <w:t xml:space="preserve">Chart </w:t>
      </w:r>
      <w:r w:rsidR="002A40B7">
        <w:rPr>
          <w:b/>
          <w:szCs w:val="18"/>
        </w:rPr>
        <w:t>10</w:t>
      </w:r>
      <w:r w:rsidR="00632125" w:rsidRPr="00632125">
        <w:rPr>
          <w:b/>
          <w:szCs w:val="18"/>
        </w:rPr>
        <w:t>: NT Age Distribution 2020</w:t>
      </w:r>
    </w:p>
    <w:p w14:paraId="667EAB46" w14:textId="159A9CB3" w:rsidR="002C4781" w:rsidRPr="006016BE" w:rsidRDefault="00424F36" w:rsidP="00C610E8">
      <w:r w:rsidRPr="00424F36">
        <w:rPr>
          <w:noProof/>
          <w:lang w:eastAsia="en-AU" w:bidi="ar-SA"/>
        </w:rPr>
        <w:drawing>
          <wp:inline distT="0" distB="0" distL="0" distR="0" wp14:anchorId="1328BFEB" wp14:editId="70918866">
            <wp:extent cx="3180673" cy="2070202"/>
            <wp:effectExtent l="0" t="0" r="1270" b="6350"/>
            <wp:docPr id="15" name="Picture 15" descr="Northern Territory is characterised by a young population with the largest number of people in the 25 to 34 age group. The Northern Territory population pyramid is typical of a developed nation population age structure where the majority of people are aged in the 25 to 50 year age groups." title="NT Age Distribu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6658" cy="2080606"/>
                    </a:xfrm>
                    <a:prstGeom prst="rect">
                      <a:avLst/>
                    </a:prstGeom>
                    <a:noFill/>
                    <a:ln>
                      <a:noFill/>
                    </a:ln>
                  </pic:spPr>
                </pic:pic>
              </a:graphicData>
            </a:graphic>
          </wp:inline>
        </w:drawing>
      </w:r>
    </w:p>
    <w:p w14:paraId="5F66B1AA" w14:textId="77777777" w:rsidR="00607FAF" w:rsidRPr="006016BE" w:rsidRDefault="00607FAF" w:rsidP="00C610E8">
      <w:pPr>
        <w:rPr>
          <w:sz w:val="6"/>
          <w:szCs w:val="6"/>
        </w:rPr>
      </w:pPr>
    </w:p>
    <w:p w14:paraId="247D8136" w14:textId="77777777" w:rsidR="002C4781" w:rsidRPr="006016BE" w:rsidRDefault="002C4781" w:rsidP="002C4781">
      <w:pPr>
        <w:rPr>
          <w:i/>
          <w:sz w:val="18"/>
          <w:szCs w:val="18"/>
        </w:rPr>
      </w:pPr>
      <w:r w:rsidRPr="006016BE">
        <w:rPr>
          <w:i/>
          <w:sz w:val="18"/>
          <w:szCs w:val="18"/>
        </w:rPr>
        <w:t>Source: ABS Cat. No. 3101.0</w:t>
      </w:r>
    </w:p>
    <w:p w14:paraId="7DD2B3DA" w14:textId="324C22DD" w:rsidR="002C4781" w:rsidRPr="006016BE" w:rsidRDefault="00D36CCA" w:rsidP="002C4781">
      <w:pPr>
        <w:rPr>
          <w:noProof/>
        </w:rPr>
      </w:pPr>
      <w:r w:rsidRPr="006016BE">
        <w:rPr>
          <w:noProof/>
          <w:lang w:eastAsia="en-AU" w:bidi="ar-SA"/>
        </w:rPr>
        <w:drawing>
          <wp:anchor distT="0" distB="0" distL="114300" distR="114300" simplePos="0" relativeHeight="251676672" behindDoc="1" locked="0" layoutInCell="1" allowOverlap="1" wp14:anchorId="488205FC" wp14:editId="53701201">
            <wp:simplePos x="0" y="0"/>
            <wp:positionH relativeFrom="column">
              <wp:posOffset>1905</wp:posOffset>
            </wp:positionH>
            <wp:positionV relativeFrom="paragraph">
              <wp:posOffset>403225</wp:posOffset>
            </wp:positionV>
            <wp:extent cx="2736215" cy="1757680"/>
            <wp:effectExtent l="0" t="0" r="6985" b="0"/>
            <wp:wrapTight wrapText="bothSides">
              <wp:wrapPolygon edited="0">
                <wp:start x="0" y="0"/>
                <wp:lineTo x="0" y="21303"/>
                <wp:lineTo x="21505" y="21303"/>
                <wp:lineTo x="21505" y="0"/>
                <wp:lineTo x="0" y="0"/>
              </wp:wrapPolygon>
            </wp:wrapTight>
            <wp:docPr id="672" name="Picture 672" descr="59.9% of the Northern Territory population is in Greater Darwin&#10;16% of the Northern Territory population is in Alice Springs&#10;2.5% of the Northern Territory population is in Barkly&#10;7.2% of the Northern Territory population is in Daly-Tiwi-West Arnhem&#10;5.9% of the Northern Territory population is in East Arnhem&#10;8.5% of the Northern Territory population is in Katherine" title="NT Regional Populatio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9936" t="34791" r="14863"/>
                    <a:stretch/>
                  </pic:blipFill>
                  <pic:spPr bwMode="auto">
                    <a:xfrm>
                      <a:off x="0" y="0"/>
                      <a:ext cx="2736215" cy="175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781" w:rsidRPr="006016BE">
        <w:rPr>
          <w:b/>
        </w:rPr>
        <w:t xml:space="preserve">Chart </w:t>
      </w:r>
      <w:r w:rsidR="002A40B7">
        <w:rPr>
          <w:b/>
        </w:rPr>
        <w:t>11</w:t>
      </w:r>
      <w:r w:rsidR="002C4781" w:rsidRPr="006016BE">
        <w:rPr>
          <w:b/>
        </w:rPr>
        <w:t xml:space="preserve">: </w:t>
      </w:r>
      <w:r w:rsidR="00CE0B91" w:rsidRPr="006016BE">
        <w:rPr>
          <w:b/>
        </w:rPr>
        <w:t>NT Regional Population, June 20</w:t>
      </w:r>
      <w:r w:rsidR="00883B8B">
        <w:rPr>
          <w:b/>
        </w:rPr>
        <w:t>20</w:t>
      </w:r>
    </w:p>
    <w:p w14:paraId="174ABE17" w14:textId="2B215F41" w:rsidR="002C4781" w:rsidRPr="006016BE" w:rsidRDefault="002C4781" w:rsidP="002C4781"/>
    <w:p w14:paraId="296B30A1" w14:textId="77777777" w:rsidR="002C4781" w:rsidRPr="006016BE" w:rsidRDefault="002C4781" w:rsidP="002C4781">
      <w:pPr>
        <w:rPr>
          <w:i/>
          <w:sz w:val="18"/>
          <w:szCs w:val="18"/>
        </w:rPr>
      </w:pPr>
      <w:r w:rsidRPr="006016BE">
        <w:rPr>
          <w:i/>
          <w:sz w:val="18"/>
          <w:szCs w:val="18"/>
        </w:rPr>
        <w:t>Source: ABS Cat. No. 3218.0</w:t>
      </w:r>
    </w:p>
    <w:p w14:paraId="69953D7C" w14:textId="4C607742" w:rsidR="00D8712A" w:rsidRPr="006016BE" w:rsidRDefault="002C4781" w:rsidP="00E60C36">
      <w:pPr>
        <w:spacing w:after="100" w:line="276" w:lineRule="auto"/>
      </w:pPr>
      <w:r w:rsidRPr="006016BE">
        <w:br w:type="column"/>
      </w:r>
      <w:proofErr w:type="gramStart"/>
      <w:r w:rsidR="00E60C36" w:rsidRPr="006016BE">
        <w:t>comprising</w:t>
      </w:r>
      <w:proofErr w:type="gramEnd"/>
      <w:r w:rsidR="00E60C36" w:rsidRPr="006016BE">
        <w:t xml:space="preserve"> around 30.3% of the NT resident population.</w:t>
      </w:r>
      <w:r w:rsidR="00D8712A" w:rsidRPr="006016BE">
        <w:t xml:space="preserve"> Around 49.5% of the Indigenous population were females. Nationally, the Indigenous population accounts for 3.3% of the total population.</w:t>
      </w:r>
    </w:p>
    <w:p w14:paraId="666559EA" w14:textId="4AE18942" w:rsidR="00130C83" w:rsidRDefault="00D8712A" w:rsidP="00E60C36">
      <w:pPr>
        <w:spacing w:after="100" w:line="276" w:lineRule="auto"/>
      </w:pPr>
      <w:r w:rsidRPr="006016BE">
        <w:t xml:space="preserve">The NT population is relatively young </w:t>
      </w:r>
      <w:r w:rsidR="00AB6945">
        <w:t>(Chart 10</w:t>
      </w:r>
      <w:r>
        <w:t xml:space="preserve">) </w:t>
      </w:r>
      <w:r w:rsidRPr="006016BE">
        <w:t xml:space="preserve">(median age of 34 years compared </w:t>
      </w:r>
      <w:r w:rsidR="00130C83" w:rsidRPr="006016BE">
        <w:t xml:space="preserve">to 37 years nationally) with a higher male-to-female sex ratio 109.9 males per 100 females compared to 98.4 males per 100 females nationally. </w:t>
      </w:r>
    </w:p>
    <w:p w14:paraId="103553C7" w14:textId="53A46FE4" w:rsidR="00FA2F45" w:rsidRPr="006016BE" w:rsidRDefault="00FA2F45" w:rsidP="00E60C36">
      <w:pPr>
        <w:spacing w:after="100" w:line="276" w:lineRule="auto"/>
      </w:pPr>
      <w:r w:rsidRPr="006016BE">
        <w:t xml:space="preserve">In </w:t>
      </w:r>
      <w:r w:rsidR="0060068D">
        <w:t>June</w:t>
      </w:r>
      <w:r w:rsidR="00923244">
        <w:t xml:space="preserve"> 2021</w:t>
      </w:r>
      <w:r w:rsidRPr="006016BE">
        <w:t xml:space="preserve">, the </w:t>
      </w:r>
      <w:r w:rsidR="005710EE" w:rsidRPr="006016BE">
        <w:t>NT</w:t>
      </w:r>
      <w:r w:rsidR="005710EE">
        <w:t xml:space="preserve"> working age</w:t>
      </w:r>
      <w:r w:rsidRPr="006016BE">
        <w:t xml:space="preserve"> population (15+ years) was </w:t>
      </w:r>
      <w:r w:rsidR="006C4426">
        <w:t>190</w:t>
      </w:r>
      <w:r w:rsidR="00DF7119">
        <w:t> </w:t>
      </w:r>
      <w:r w:rsidR="006C4426">
        <w:t>079</w:t>
      </w:r>
      <w:r w:rsidR="00F4193D" w:rsidRPr="006016BE">
        <w:t xml:space="preserve"> persons</w:t>
      </w:r>
      <w:r w:rsidR="005710EE">
        <w:t>, up 0.4% over the year</w:t>
      </w:r>
      <w:r w:rsidR="00F4193D" w:rsidRPr="006016BE">
        <w:t xml:space="preserve">, </w:t>
      </w:r>
      <w:r w:rsidR="005710EE">
        <w:t xml:space="preserve">and accounted for </w:t>
      </w:r>
      <w:r w:rsidR="00F4193D" w:rsidRPr="006016BE">
        <w:t xml:space="preserve">about </w:t>
      </w:r>
      <w:r w:rsidR="00923244">
        <w:t>77</w:t>
      </w:r>
      <w:r w:rsidRPr="006016BE">
        <w:t>% of the total population. Nationally</w:t>
      </w:r>
      <w:r w:rsidR="00EE5E9D" w:rsidRPr="006016BE">
        <w:t>, the civilian population was 81</w:t>
      </w:r>
      <w:r w:rsidRPr="006016BE">
        <w:t>% of the population.</w:t>
      </w:r>
    </w:p>
    <w:p w14:paraId="68DBB11D" w14:textId="76C18BA2" w:rsidR="002C4781" w:rsidRPr="006016BE" w:rsidRDefault="00923244" w:rsidP="00E60C36">
      <w:pPr>
        <w:spacing w:after="100" w:line="276" w:lineRule="auto"/>
      </w:pPr>
      <w:r>
        <w:t>Around 59.8</w:t>
      </w:r>
      <w:r w:rsidR="00FA2F45" w:rsidRPr="006016BE">
        <w:t xml:space="preserve">% of the NT population is located in the Greater Darwin area (Darwin City, Darwin suburbs, Litchfield and Palmerston) with Central Australia (Alice Springs region) accounting for a further 16.0% and the Katherine region accounting for 8.5% of the total population (Chart </w:t>
      </w:r>
      <w:r w:rsidR="00F20D70">
        <w:t>11</w:t>
      </w:r>
      <w:r w:rsidR="00FA2F45" w:rsidRPr="006016BE">
        <w:t>)</w:t>
      </w:r>
      <w:r w:rsidR="004A7C02" w:rsidRPr="006016BE">
        <w:t>.</w:t>
      </w:r>
    </w:p>
    <w:p w14:paraId="4F268BBD" w14:textId="77777777" w:rsidR="001913C1" w:rsidRPr="006016BE" w:rsidRDefault="001913C1" w:rsidP="00E60C36">
      <w:pPr>
        <w:pStyle w:val="Heading1"/>
        <w:spacing w:after="100" w:line="276" w:lineRule="auto"/>
      </w:pPr>
      <w:r w:rsidRPr="006016BE">
        <w:t>Labour market</w:t>
      </w:r>
    </w:p>
    <w:p w14:paraId="14CBA236" w14:textId="564AEA44" w:rsidR="00FA2F45" w:rsidRPr="006016BE" w:rsidRDefault="00FA2F45" w:rsidP="00E60C36">
      <w:pPr>
        <w:spacing w:after="100" w:line="276" w:lineRule="auto"/>
      </w:pPr>
      <w:r w:rsidRPr="006016BE">
        <w:t xml:space="preserve">The NT labour market </w:t>
      </w:r>
      <w:r w:rsidR="00FF5D26">
        <w:t>has softened over the past six months, with falling resident employment and a lower participation rate</w:t>
      </w:r>
      <w:r w:rsidRPr="006016BE">
        <w:t>.</w:t>
      </w:r>
      <w:r w:rsidR="00FF5D26">
        <w:t xml:space="preserve"> The number of unemployed persons and the unemployment rate has come down, but this may reflect fewer active job seekers.</w:t>
      </w:r>
    </w:p>
    <w:p w14:paraId="73888E5A" w14:textId="2F628964" w:rsidR="00E60C36" w:rsidRDefault="00FA2F45" w:rsidP="00E60C36">
      <w:pPr>
        <w:spacing w:after="100" w:line="276" w:lineRule="auto"/>
      </w:pPr>
      <w:r w:rsidRPr="006016BE">
        <w:t xml:space="preserve">In </w:t>
      </w:r>
      <w:r w:rsidR="00301C7C">
        <w:t xml:space="preserve">June </w:t>
      </w:r>
      <w:r w:rsidRPr="006016BE">
        <w:t>2</w:t>
      </w:r>
      <w:r w:rsidR="009D6AC2">
        <w:t>021</w:t>
      </w:r>
      <w:r w:rsidR="009534C9" w:rsidRPr="006016BE">
        <w:t xml:space="preserve">, the NT unemployment rate </w:t>
      </w:r>
      <w:r w:rsidR="009D6AC2">
        <w:t>in</w:t>
      </w:r>
      <w:r w:rsidRPr="006016BE">
        <w:t xml:space="preserve">creased to </w:t>
      </w:r>
      <w:r w:rsidR="00301C7C">
        <w:t>4.8</w:t>
      </w:r>
      <w:r w:rsidRPr="006016BE">
        <w:t xml:space="preserve">% (seasonally adjusted) and </w:t>
      </w:r>
      <w:r w:rsidR="00516CAE" w:rsidRPr="006016BE">
        <w:t xml:space="preserve">has </w:t>
      </w:r>
      <w:r w:rsidR="00516CAE">
        <w:t>de</w:t>
      </w:r>
      <w:r w:rsidR="00516CAE" w:rsidRPr="006016BE">
        <w:t xml:space="preserve">creased by </w:t>
      </w:r>
      <w:r w:rsidR="00516CAE">
        <w:t>0.8</w:t>
      </w:r>
      <w:r w:rsidR="00516CAE" w:rsidRPr="006016BE">
        <w:t xml:space="preserve"> percentage points over the year (Chart 1</w:t>
      </w:r>
      <w:r w:rsidR="00AA2966">
        <w:t>2</w:t>
      </w:r>
      <w:r w:rsidR="00516CAE" w:rsidRPr="006016BE">
        <w:t xml:space="preserve">), and has the </w:t>
      </w:r>
      <w:r w:rsidR="00516CAE">
        <w:t>third</w:t>
      </w:r>
      <w:r w:rsidR="00516CAE" w:rsidRPr="006016BE">
        <w:t xml:space="preserve"> lowest unemployment rate of all Australian jurisdictions. Nationally, the unemployment rate was </w:t>
      </w:r>
      <w:r w:rsidR="00516CAE">
        <w:t>4.9</w:t>
      </w:r>
      <w:r w:rsidR="00516CAE" w:rsidRPr="006016BE">
        <w:t>% (seasonally adjusted).</w:t>
      </w:r>
      <w:r w:rsidR="00856659" w:rsidRPr="00856659">
        <w:t xml:space="preserve"> </w:t>
      </w:r>
    </w:p>
    <w:p w14:paraId="631AAF35" w14:textId="16E0E8DE" w:rsidR="00D8712A" w:rsidRDefault="00856659" w:rsidP="00E60C36">
      <w:pPr>
        <w:spacing w:after="100" w:line="276" w:lineRule="auto"/>
      </w:pPr>
      <w:r w:rsidRPr="006016BE">
        <w:t xml:space="preserve">Employment levels have </w:t>
      </w:r>
      <w:r>
        <w:t>de</w:t>
      </w:r>
      <w:r w:rsidRPr="006016BE">
        <w:t xml:space="preserve">creased to </w:t>
      </w:r>
      <w:r>
        <w:t>126 180</w:t>
      </w:r>
      <w:r w:rsidRPr="006016BE">
        <w:t xml:space="preserve"> persons employed across the NT </w:t>
      </w:r>
      <w:r>
        <w:t xml:space="preserve">as </w:t>
      </w:r>
      <w:r w:rsidRPr="006016BE">
        <w:t xml:space="preserve">at </w:t>
      </w:r>
      <w:r>
        <w:t xml:space="preserve">June </w:t>
      </w:r>
      <w:r w:rsidRPr="006016BE">
        <w:t>202</w:t>
      </w:r>
      <w:r>
        <w:t>1</w:t>
      </w:r>
      <w:r w:rsidRPr="006016BE">
        <w:t xml:space="preserve">. This represents a </w:t>
      </w:r>
      <w:r>
        <w:t>1.8</w:t>
      </w:r>
      <w:r w:rsidRPr="006016BE">
        <w:t xml:space="preserve">% </w:t>
      </w:r>
      <w:r>
        <w:t>de</w:t>
      </w:r>
      <w:r w:rsidRPr="006016BE">
        <w:t xml:space="preserve">crease when compared to </w:t>
      </w:r>
      <w:r>
        <w:t>June 2020</w:t>
      </w:r>
      <w:r w:rsidRPr="006016BE">
        <w:t>.</w:t>
      </w:r>
    </w:p>
    <w:p w14:paraId="4D52412C" w14:textId="582426DD" w:rsidR="00E60C36" w:rsidRDefault="00E60C36" w:rsidP="00E60C36">
      <w:pPr>
        <w:spacing w:after="100" w:line="276" w:lineRule="auto"/>
      </w:pPr>
      <w:r w:rsidRPr="006016BE">
        <w:t xml:space="preserve">The year on year change in resident employment declined by </w:t>
      </w:r>
      <w:r>
        <w:t>1.6</w:t>
      </w:r>
      <w:r w:rsidRPr="006016BE">
        <w:t>% (Chart 1</w:t>
      </w:r>
      <w:r w:rsidR="00AA2966">
        <w:t>3</w:t>
      </w:r>
      <w:r w:rsidRPr="006016BE">
        <w:t xml:space="preserve">), while national </w:t>
      </w:r>
      <w:r w:rsidRPr="00BE5517">
        <w:t>employment levels increased by 0.6% over the same period.</w:t>
      </w:r>
    </w:p>
    <w:p w14:paraId="113988C5" w14:textId="583B754F" w:rsidR="0035511A" w:rsidRPr="006016BE" w:rsidRDefault="002040AF" w:rsidP="0035511A">
      <w:pPr>
        <w:rPr>
          <w:b/>
          <w:noProof/>
        </w:rPr>
      </w:pPr>
      <w:r>
        <w:br w:type="column"/>
      </w:r>
      <w:r w:rsidR="0035511A" w:rsidRPr="006016BE">
        <w:rPr>
          <w:b/>
          <w:noProof/>
        </w:rPr>
        <w:lastRenderedPageBreak/>
        <w:t xml:space="preserve">Chart </w:t>
      </w:r>
      <w:r w:rsidR="0035511A">
        <w:rPr>
          <w:b/>
          <w:noProof/>
        </w:rPr>
        <w:t>12</w:t>
      </w:r>
      <w:r w:rsidR="0035511A" w:rsidRPr="006016BE">
        <w:rPr>
          <w:b/>
          <w:noProof/>
        </w:rPr>
        <w:t>: NT Participation and Unemployment Rate</w:t>
      </w:r>
    </w:p>
    <w:p w14:paraId="67409E45" w14:textId="77777777" w:rsidR="0035511A" w:rsidRPr="006016BE" w:rsidRDefault="0035511A" w:rsidP="0035511A">
      <w:r w:rsidRPr="003A4367">
        <w:rPr>
          <w:noProof/>
          <w:lang w:eastAsia="en-AU" w:bidi="ar-SA"/>
        </w:rPr>
        <w:drawing>
          <wp:inline distT="0" distB="0" distL="0" distR="0" wp14:anchorId="0C7FCF8F" wp14:editId="63E7327F">
            <wp:extent cx="3430651" cy="2162755"/>
            <wp:effectExtent l="0" t="0" r="0" b="9525"/>
            <wp:docPr id="688" name="Picture 688" descr="Northern Territory employment rate has remained relativley steady while the participation rate has been trending downwards." title="NT Participation and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3193" cy="2164357"/>
                    </a:xfrm>
                    <a:prstGeom prst="rect">
                      <a:avLst/>
                    </a:prstGeom>
                    <a:noFill/>
                    <a:ln>
                      <a:noFill/>
                    </a:ln>
                  </pic:spPr>
                </pic:pic>
              </a:graphicData>
            </a:graphic>
          </wp:inline>
        </w:drawing>
      </w:r>
    </w:p>
    <w:p w14:paraId="35049974" w14:textId="77777777" w:rsidR="0035511A" w:rsidRPr="006016BE" w:rsidRDefault="0035511A" w:rsidP="0035511A">
      <w:pPr>
        <w:rPr>
          <w:i/>
          <w:sz w:val="18"/>
          <w:szCs w:val="18"/>
        </w:rPr>
      </w:pPr>
      <w:r w:rsidRPr="006016BE">
        <w:rPr>
          <w:i/>
          <w:sz w:val="18"/>
          <w:szCs w:val="18"/>
        </w:rPr>
        <w:t>Source: ABS Cat. No. 6202.0</w:t>
      </w:r>
    </w:p>
    <w:p w14:paraId="11F25FAA" w14:textId="17DDDAA4" w:rsidR="00F23279" w:rsidRPr="006016BE" w:rsidRDefault="00F23279" w:rsidP="00F23279">
      <w:pPr>
        <w:rPr>
          <w:b/>
          <w:szCs w:val="18"/>
        </w:rPr>
      </w:pPr>
      <w:r w:rsidRPr="006016BE">
        <w:rPr>
          <w:b/>
          <w:szCs w:val="18"/>
        </w:rPr>
        <w:t>Chart 1</w:t>
      </w:r>
      <w:r w:rsidR="0035511A">
        <w:rPr>
          <w:b/>
          <w:szCs w:val="18"/>
        </w:rPr>
        <w:t>3</w:t>
      </w:r>
      <w:r w:rsidRPr="006016BE">
        <w:rPr>
          <w:b/>
          <w:szCs w:val="18"/>
        </w:rPr>
        <w:t>: NT Total Employed and Growth Rate</w:t>
      </w:r>
    </w:p>
    <w:p w14:paraId="1A4CA500" w14:textId="77777777" w:rsidR="00F23279" w:rsidRPr="006016BE" w:rsidRDefault="00F23279" w:rsidP="00F23279">
      <w:r w:rsidRPr="003A4367">
        <w:rPr>
          <w:noProof/>
          <w:lang w:eastAsia="en-AU" w:bidi="ar-SA"/>
        </w:rPr>
        <w:drawing>
          <wp:inline distT="0" distB="0" distL="0" distR="0" wp14:anchorId="27B50CD1" wp14:editId="22B7CBCA">
            <wp:extent cx="3275369" cy="2623930"/>
            <wp:effectExtent l="0" t="0" r="1270" b="5080"/>
            <wp:docPr id="691" name="Picture 691" descr="Northern Territory employment has been steadily declining. Employment growth is volatile and is dependent on major projects in the Northern Territory, with the Inpex gas plant construction the latest major project to drive employment growth." title="NT Total Employed and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8226" cy="2626219"/>
                    </a:xfrm>
                    <a:prstGeom prst="rect">
                      <a:avLst/>
                    </a:prstGeom>
                    <a:noFill/>
                    <a:ln>
                      <a:noFill/>
                    </a:ln>
                  </pic:spPr>
                </pic:pic>
              </a:graphicData>
            </a:graphic>
          </wp:inline>
        </w:drawing>
      </w:r>
    </w:p>
    <w:p w14:paraId="0962A087" w14:textId="77777777" w:rsidR="00F23279" w:rsidRPr="006016BE" w:rsidRDefault="00F23279" w:rsidP="00F23279">
      <w:pPr>
        <w:rPr>
          <w:i/>
          <w:sz w:val="18"/>
          <w:szCs w:val="18"/>
        </w:rPr>
      </w:pPr>
      <w:r w:rsidRPr="006016BE">
        <w:rPr>
          <w:i/>
          <w:sz w:val="18"/>
          <w:szCs w:val="18"/>
        </w:rPr>
        <w:t>Source: ABS Cat. No. 6202.0</w:t>
      </w:r>
    </w:p>
    <w:p w14:paraId="2D5650FF" w14:textId="77777777" w:rsidR="002C4781" w:rsidRPr="006016BE" w:rsidRDefault="002C4781" w:rsidP="001913C1">
      <w:pPr>
        <w:rPr>
          <w:i/>
          <w:sz w:val="18"/>
          <w:szCs w:val="18"/>
        </w:rPr>
      </w:pPr>
    </w:p>
    <w:p w14:paraId="08778AA2" w14:textId="63D3C55A" w:rsidR="00FA2F45" w:rsidRPr="006016BE" w:rsidRDefault="002C4781" w:rsidP="00E60C36">
      <w:pPr>
        <w:spacing w:after="100" w:line="276" w:lineRule="auto"/>
      </w:pPr>
      <w:r w:rsidRPr="006016BE">
        <w:rPr>
          <w:i/>
          <w:sz w:val="18"/>
          <w:szCs w:val="18"/>
        </w:rPr>
        <w:br w:type="column"/>
      </w:r>
      <w:r w:rsidR="00FA2F45" w:rsidRPr="006016BE">
        <w:t xml:space="preserve">The NT underemployment rate was the lowest of all jurisdictions at </w:t>
      </w:r>
      <w:r w:rsidR="00D150F5">
        <w:t>5.0</w:t>
      </w:r>
      <w:r w:rsidR="00FA2F45" w:rsidRPr="006016BE">
        <w:t xml:space="preserve">% of total employed persons in </w:t>
      </w:r>
      <w:r w:rsidR="00D150F5">
        <w:t xml:space="preserve">June </w:t>
      </w:r>
      <w:r w:rsidR="0092411C">
        <w:t>2021</w:t>
      </w:r>
      <w:r w:rsidR="00FA2F45" w:rsidRPr="006016BE">
        <w:t xml:space="preserve">, compared to </w:t>
      </w:r>
      <w:r w:rsidR="00D150F5">
        <w:t>7.9</w:t>
      </w:r>
      <w:r w:rsidR="00FA2F45" w:rsidRPr="006016BE">
        <w:t>% nationally. This signifies that there are more employed people in the NT working their desired number of hours.</w:t>
      </w:r>
    </w:p>
    <w:p w14:paraId="6D0E1FD9" w14:textId="77777777" w:rsidR="00FA2F45" w:rsidRPr="006016BE" w:rsidRDefault="00FA2F45" w:rsidP="00E60C36">
      <w:pPr>
        <w:spacing w:after="100" w:line="276" w:lineRule="auto"/>
      </w:pPr>
      <w:r w:rsidRPr="006016BE">
        <w:t>The NT underemployment rate has been falling since peaking in April 2020 when social distancing measures were in place.</w:t>
      </w:r>
    </w:p>
    <w:p w14:paraId="51E8AE1C" w14:textId="77A451A5" w:rsidR="00FA2F45" w:rsidRPr="006016BE" w:rsidRDefault="00FA2F45" w:rsidP="00E60C36">
      <w:pPr>
        <w:spacing w:after="100" w:line="276" w:lineRule="auto"/>
      </w:pPr>
      <w:r w:rsidRPr="006016BE">
        <w:t>The NT underutili</w:t>
      </w:r>
      <w:r w:rsidR="00311374">
        <w:t xml:space="preserve">sation rate (unemployment rate + </w:t>
      </w:r>
      <w:r w:rsidRPr="006016BE">
        <w:t xml:space="preserve">underemployment rate) was </w:t>
      </w:r>
      <w:r w:rsidR="0092411C">
        <w:t>9.</w:t>
      </w:r>
      <w:r w:rsidR="00D150F5">
        <w:t>8</w:t>
      </w:r>
      <w:r w:rsidRPr="006016BE">
        <w:t xml:space="preserve">% of the total employed persons in </w:t>
      </w:r>
      <w:r w:rsidR="00D150F5">
        <w:t>June</w:t>
      </w:r>
      <w:r w:rsidR="007F1ECD" w:rsidRPr="006016BE">
        <w:t xml:space="preserve"> </w:t>
      </w:r>
      <w:r w:rsidR="0092411C">
        <w:t>2021</w:t>
      </w:r>
      <w:r w:rsidR="00142147">
        <w:t xml:space="preserve"> (Chart 1</w:t>
      </w:r>
      <w:r w:rsidR="00684358">
        <w:t>4</w:t>
      </w:r>
      <w:r w:rsidR="00142147">
        <w:t>)</w:t>
      </w:r>
      <w:r w:rsidRPr="006016BE">
        <w:t xml:space="preserve">. </w:t>
      </w:r>
      <w:r w:rsidR="004F5A83" w:rsidRPr="006016BE">
        <w:t>Similar,</w:t>
      </w:r>
      <w:r w:rsidRPr="006016BE">
        <w:t xml:space="preserve"> to the underemployment rate, this rate has trended down since peaking at 17.</w:t>
      </w:r>
      <w:r w:rsidR="0092411C">
        <w:t>2</w:t>
      </w:r>
      <w:r w:rsidRPr="006016BE">
        <w:t>% in May 2020.</w:t>
      </w:r>
    </w:p>
    <w:p w14:paraId="666C3FC3" w14:textId="709C0EFB" w:rsidR="00FA2F45" w:rsidRPr="006016BE" w:rsidRDefault="00FA2F45" w:rsidP="00E60C36">
      <w:pPr>
        <w:spacing w:after="100" w:line="276" w:lineRule="auto"/>
      </w:pPr>
      <w:r w:rsidRPr="006016BE">
        <w:t xml:space="preserve">The NT participation rate has been trending down over the </w:t>
      </w:r>
      <w:r w:rsidR="00A96789">
        <w:t xml:space="preserve">year </w:t>
      </w:r>
      <w:r w:rsidR="00185E33" w:rsidRPr="006016BE">
        <w:t>but</w:t>
      </w:r>
      <w:r w:rsidRPr="006016BE">
        <w:t xml:space="preserve"> remains </w:t>
      </w:r>
      <w:r w:rsidR="005F6B6E">
        <w:t xml:space="preserve">second </w:t>
      </w:r>
      <w:r w:rsidRPr="006016BE">
        <w:t>hi</w:t>
      </w:r>
      <w:r w:rsidR="00DF7AFF" w:rsidRPr="006016BE">
        <w:t xml:space="preserve">ghest of all jurisdictions at </w:t>
      </w:r>
      <w:r w:rsidR="005F6B6E">
        <w:t>69.7%</w:t>
      </w:r>
      <w:r w:rsidRPr="006016BE">
        <w:t xml:space="preserve">. This represents a </w:t>
      </w:r>
      <w:r w:rsidR="00513E1C" w:rsidRPr="006016BE">
        <w:t>2.</w:t>
      </w:r>
      <w:r w:rsidR="005F6B6E">
        <w:t>2</w:t>
      </w:r>
      <w:r w:rsidR="007C487C" w:rsidRPr="006016BE">
        <w:t xml:space="preserve"> percentage point de</w:t>
      </w:r>
      <w:r w:rsidRPr="006016BE">
        <w:t xml:space="preserve">crease in annual terms. The national participation rate was </w:t>
      </w:r>
      <w:r w:rsidR="001F5BA2" w:rsidRPr="006016BE">
        <w:t>66.</w:t>
      </w:r>
      <w:r w:rsidR="00A96789">
        <w:t>2</w:t>
      </w:r>
      <w:r w:rsidRPr="006016BE">
        <w:t>% in the same period.</w:t>
      </w:r>
    </w:p>
    <w:p w14:paraId="735586FA" w14:textId="77777777" w:rsidR="00516CAE" w:rsidRPr="006016BE" w:rsidRDefault="00FA2F45" w:rsidP="00E60C36">
      <w:pPr>
        <w:spacing w:after="100" w:line="276" w:lineRule="auto"/>
      </w:pPr>
      <w:r w:rsidRPr="006016BE">
        <w:t xml:space="preserve">Non-resident labour (including fly-in-fly-out workers) is an important component of the NT labour market statistics. Although difficult to measure, Census 2016 estimated it to be about 8700 workers in June 2016. Similarly, members of the Australian Defence Force are </w:t>
      </w:r>
      <w:r w:rsidR="00516CAE" w:rsidRPr="006016BE">
        <w:t>also not included in the labour force statistics, but Australian Defence Force data estimated it to be about 4393 permanent defence force personnel as at June 2020 (Department of Treasury and Finance).</w:t>
      </w:r>
    </w:p>
    <w:p w14:paraId="5AD2C648" w14:textId="77777777" w:rsidR="00E60C36" w:rsidRDefault="00516CAE" w:rsidP="00E60C36">
      <w:pPr>
        <w:spacing w:after="100" w:line="276" w:lineRule="auto"/>
      </w:pPr>
      <w:r w:rsidRPr="006016BE">
        <w:t xml:space="preserve">Employment levels in the NT are </w:t>
      </w:r>
      <w:r>
        <w:t>estimated</w:t>
      </w:r>
      <w:r w:rsidRPr="006016BE">
        <w:t xml:space="preserve"> to fal</w:t>
      </w:r>
      <w:r>
        <w:t>l by 0</w:t>
      </w:r>
      <w:r w:rsidRPr="006016BE">
        <w:t xml:space="preserve">.6% in 2020-21 before recovering to </w:t>
      </w:r>
      <w:r>
        <w:t>1.8</w:t>
      </w:r>
      <w:r w:rsidRPr="006016BE">
        <w:t>% growth in 2021-22</w:t>
      </w:r>
      <w:r>
        <w:t xml:space="preserve"> and increasing by 1.7% in 2022-23</w:t>
      </w:r>
      <w:r w:rsidRPr="006016BE">
        <w:t xml:space="preserve"> (Department of Treasury and Finance Budget </w:t>
      </w:r>
      <w:r>
        <w:t>2021-22</w:t>
      </w:r>
      <w:r w:rsidRPr="006016BE">
        <w:t>).</w:t>
      </w:r>
      <w:r w:rsidR="00E60C36">
        <w:t xml:space="preserve"> The forecast rebound in NT resident employment reflects the expected lifting of international border restrictions, which supports the labour</w:t>
      </w:r>
      <w:r w:rsidR="00E60C36">
        <w:rPr>
          <w:rFonts w:ascii="Cambria Math" w:hAnsi="Cambria Math" w:cs="Cambria Math"/>
        </w:rPr>
        <w:t xml:space="preserve"> </w:t>
      </w:r>
      <w:r w:rsidR="00E60C36">
        <w:t xml:space="preserve">intensive tourism sector, and new investment for major public and private sector projects. </w:t>
      </w:r>
    </w:p>
    <w:p w14:paraId="520F1E2F" w14:textId="26B32EFE" w:rsidR="00E60C36" w:rsidRDefault="00E60C36" w:rsidP="00E60C36">
      <w:pPr>
        <w:spacing w:after="100" w:line="276" w:lineRule="auto"/>
      </w:pPr>
      <w:r w:rsidRPr="00BE5517">
        <w:t xml:space="preserve">Regional statistics show the unemployment rate increased in all NT regions, except for Greater Darwin in the March quarter 2021. </w:t>
      </w:r>
      <w:r w:rsidRPr="00BE5517">
        <w:lastRenderedPageBreak/>
        <w:t>Daly-Tiwi-West Arnhem reported the highest</w:t>
      </w:r>
      <w:r>
        <w:t xml:space="preserve"> </w:t>
      </w:r>
      <w:r w:rsidRPr="00BE5517">
        <w:t>unemployment rate of 9.4% in the quarter,</w:t>
      </w:r>
      <w:r w:rsidRPr="00E60C36">
        <w:t xml:space="preserve"> </w:t>
      </w:r>
    </w:p>
    <w:p w14:paraId="295CF15A" w14:textId="195F732E" w:rsidR="00516CAE" w:rsidRPr="006016BE" w:rsidRDefault="00516CAE" w:rsidP="00516CAE">
      <w:pPr>
        <w:rPr>
          <w:sz w:val="20"/>
        </w:rPr>
      </w:pPr>
      <w:r>
        <w:br w:type="column"/>
      </w:r>
      <w:r w:rsidRPr="006016BE">
        <w:rPr>
          <w:b/>
        </w:rPr>
        <w:t>Chart 1</w:t>
      </w:r>
      <w:r w:rsidR="00600A23">
        <w:rPr>
          <w:b/>
        </w:rPr>
        <w:t>4</w:t>
      </w:r>
      <w:r w:rsidRPr="006016BE">
        <w:rPr>
          <w:b/>
        </w:rPr>
        <w:t>: Labour underutilisation rate</w:t>
      </w:r>
    </w:p>
    <w:p w14:paraId="6DA3BFDE" w14:textId="77777777" w:rsidR="00516CAE" w:rsidRPr="006016BE" w:rsidRDefault="00516CAE" w:rsidP="00516CAE">
      <w:pPr>
        <w:rPr>
          <w:sz w:val="20"/>
        </w:rPr>
      </w:pPr>
      <w:r w:rsidRPr="003A4367">
        <w:rPr>
          <w:noProof/>
          <w:lang w:eastAsia="en-AU" w:bidi="ar-SA"/>
        </w:rPr>
        <w:drawing>
          <wp:inline distT="0" distB="0" distL="0" distR="0" wp14:anchorId="11C06FC8" wp14:editId="5471E3FE">
            <wp:extent cx="3138053" cy="2234317"/>
            <wp:effectExtent l="0" t="0" r="5715" b="0"/>
            <wp:docPr id="695" name="Picture 695" descr="Labour underutilisation rate has decreased after peaking in 2020" title="Labour underutilis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7820" cy="2241271"/>
                    </a:xfrm>
                    <a:prstGeom prst="rect">
                      <a:avLst/>
                    </a:prstGeom>
                    <a:noFill/>
                    <a:ln>
                      <a:noFill/>
                    </a:ln>
                  </pic:spPr>
                </pic:pic>
              </a:graphicData>
            </a:graphic>
          </wp:inline>
        </w:drawing>
      </w:r>
    </w:p>
    <w:p w14:paraId="3E048E00" w14:textId="77777777" w:rsidR="00516CAE" w:rsidRPr="006016BE" w:rsidRDefault="00516CAE" w:rsidP="00516CAE">
      <w:pPr>
        <w:rPr>
          <w:sz w:val="20"/>
        </w:rPr>
      </w:pPr>
      <w:r w:rsidRPr="006016BE">
        <w:rPr>
          <w:i/>
          <w:sz w:val="18"/>
          <w:szCs w:val="18"/>
        </w:rPr>
        <w:t>Source: ABS Cat. No. 6202.0</w:t>
      </w:r>
    </w:p>
    <w:p w14:paraId="4FC874A2" w14:textId="1C906D64" w:rsidR="00516CAE" w:rsidRPr="006016BE" w:rsidRDefault="00516CAE" w:rsidP="00516CAE">
      <w:pPr>
        <w:rPr>
          <w:i/>
          <w:noProof/>
          <w:sz w:val="18"/>
          <w:szCs w:val="18"/>
        </w:rPr>
      </w:pPr>
      <w:r w:rsidRPr="006016BE">
        <w:rPr>
          <w:b/>
        </w:rPr>
        <w:t>Chart 1</w:t>
      </w:r>
      <w:r w:rsidR="00600A23">
        <w:rPr>
          <w:b/>
        </w:rPr>
        <w:t>5</w:t>
      </w:r>
      <w:r w:rsidRPr="006016BE">
        <w:rPr>
          <w:b/>
        </w:rPr>
        <w:t xml:space="preserve">: NT Total Employment by Industry, </w:t>
      </w:r>
      <w:r>
        <w:rPr>
          <w:b/>
        </w:rPr>
        <w:t>May</w:t>
      </w:r>
      <w:r w:rsidRPr="006016BE">
        <w:rPr>
          <w:b/>
        </w:rPr>
        <w:t xml:space="preserve"> 2021</w:t>
      </w:r>
    </w:p>
    <w:p w14:paraId="582F5480" w14:textId="77777777" w:rsidR="00516CAE" w:rsidRPr="006016BE" w:rsidRDefault="00516CAE" w:rsidP="00516CAE">
      <w:r w:rsidRPr="003A4367">
        <w:rPr>
          <w:noProof/>
          <w:lang w:eastAsia="en-AU" w:bidi="ar-SA"/>
        </w:rPr>
        <w:drawing>
          <wp:inline distT="0" distB="0" distL="0" distR="0" wp14:anchorId="20C01D10" wp14:editId="3B682FD3">
            <wp:extent cx="3266802" cy="2266121"/>
            <wp:effectExtent l="0" t="0" r="0" b="1270"/>
            <wp:docPr id="692" name="Picture 692" descr="In the year to May 2021, employment by industry in the Northern Territory is as follows:&#10;Public administration and safety is 15700&#10;Health care and social assistance is 15200&#10;Construction is 8000&#10;Education and training is 9400&#10;Retail trade is 8800&#10;Accommodation and food services is 6400&#10;Professional, scientific and technical services is 5600&#10;Other services is 5300&#10;Transport, postal and warehousing is 4600&#10;Administrative and support services is 4100&#10;Mining is 1700&#10;Arts and recreation services is 3100&#10;Manufacturing is 2800&#10;Electricity, gas, water, and waste services is 1400&#10;Wholesale trade is 2100&#10;Rental, hiring and real estate services is 1800&#10;Financial and insurance services is 1100&#10;Agriculture, forestry and fishing is 1700&#10;Information, media and telecommunications is 1100" title="NT Total Employment by Industry,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6736" cy="2273012"/>
                    </a:xfrm>
                    <a:prstGeom prst="rect">
                      <a:avLst/>
                    </a:prstGeom>
                    <a:noFill/>
                    <a:ln>
                      <a:noFill/>
                    </a:ln>
                  </pic:spPr>
                </pic:pic>
              </a:graphicData>
            </a:graphic>
          </wp:inline>
        </w:drawing>
      </w:r>
    </w:p>
    <w:p w14:paraId="2AC990B0" w14:textId="77777777" w:rsidR="00516CAE" w:rsidRPr="006016BE" w:rsidRDefault="00516CAE" w:rsidP="00516CAE">
      <w:r w:rsidRPr="006016BE">
        <w:rPr>
          <w:i/>
          <w:sz w:val="18"/>
          <w:szCs w:val="18"/>
        </w:rPr>
        <w:t>Source: ABS Cat. No. 6291.0.55.003</w:t>
      </w:r>
    </w:p>
    <w:p w14:paraId="54393841" w14:textId="66F38B2E" w:rsidR="00D8712A" w:rsidRPr="006016BE" w:rsidRDefault="002040AF" w:rsidP="00E60C36">
      <w:pPr>
        <w:spacing w:after="60" w:line="276" w:lineRule="auto"/>
        <w:rPr>
          <w:szCs w:val="20"/>
        </w:rPr>
      </w:pPr>
      <w:r>
        <w:br w:type="column"/>
      </w:r>
      <w:proofErr w:type="gramStart"/>
      <w:r w:rsidR="00E60C36" w:rsidRPr="00BE5517">
        <w:lastRenderedPageBreak/>
        <w:t>while</w:t>
      </w:r>
      <w:proofErr w:type="gramEnd"/>
      <w:r w:rsidR="00E60C36" w:rsidRPr="00BE5517">
        <w:t xml:space="preserve"> Alice Springs reported the lowest unemployment of 4.3%.</w:t>
      </w:r>
    </w:p>
    <w:p w14:paraId="14DE051E" w14:textId="77777777" w:rsidR="00516CAE" w:rsidRDefault="00FA2F45" w:rsidP="00E60C36">
      <w:pPr>
        <w:spacing w:after="60" w:line="276" w:lineRule="auto"/>
      </w:pPr>
      <w:r w:rsidRPr="006016BE">
        <w:t xml:space="preserve">As at </w:t>
      </w:r>
      <w:r w:rsidR="00586B9C">
        <w:t>June</w:t>
      </w:r>
      <w:r w:rsidR="00A96789">
        <w:t xml:space="preserve"> 2021</w:t>
      </w:r>
      <w:r w:rsidRPr="006016BE">
        <w:t xml:space="preserve"> the number of youth employed (aged 15-24 ye</w:t>
      </w:r>
      <w:r w:rsidR="00586B9C">
        <w:t>ars) in the NT de</w:t>
      </w:r>
      <w:r w:rsidR="00404963" w:rsidRPr="006016BE">
        <w:t>creased to 1</w:t>
      </w:r>
      <w:r w:rsidR="00586B9C">
        <w:t>4</w:t>
      </w:r>
      <w:r w:rsidR="00404963" w:rsidRPr="006016BE">
        <w:t xml:space="preserve"> </w:t>
      </w:r>
      <w:r w:rsidR="00A96789">
        <w:t>1</w:t>
      </w:r>
      <w:r w:rsidR="00586B9C">
        <w:t>31</w:t>
      </w:r>
      <w:r w:rsidRPr="006016BE">
        <w:t xml:space="preserve">, which represents a </w:t>
      </w:r>
      <w:r w:rsidR="00586B9C">
        <w:t>1.5</w:t>
      </w:r>
      <w:r w:rsidRPr="006016BE">
        <w:t xml:space="preserve">% year on year decline. At the national level, youth employment </w:t>
      </w:r>
      <w:r w:rsidR="00586B9C">
        <w:t>de</w:t>
      </w:r>
      <w:r w:rsidRPr="006016BE">
        <w:t xml:space="preserve">creased to </w:t>
      </w:r>
      <w:r w:rsidR="009441F3" w:rsidRPr="006016BE">
        <w:t>1</w:t>
      </w:r>
      <w:r w:rsidR="00A96789">
        <w:t> </w:t>
      </w:r>
      <w:r w:rsidR="00586B9C">
        <w:t>918</w:t>
      </w:r>
      <w:r w:rsidR="00A96789">
        <w:t> </w:t>
      </w:r>
      <w:r w:rsidR="00586B9C">
        <w:t>393</w:t>
      </w:r>
      <w:r w:rsidR="009441F3" w:rsidRPr="006016BE">
        <w:t xml:space="preserve"> persons, representing a </w:t>
      </w:r>
      <w:r w:rsidR="00586B9C">
        <w:t>1.1</w:t>
      </w:r>
      <w:r w:rsidRPr="006016BE">
        <w:t xml:space="preserve">% year on year </w:t>
      </w:r>
      <w:r w:rsidR="00737584" w:rsidRPr="006016BE">
        <w:t xml:space="preserve">decrease. </w:t>
      </w:r>
    </w:p>
    <w:p w14:paraId="2DDD5FA8" w14:textId="67A351E0" w:rsidR="00516CAE" w:rsidRPr="006016BE" w:rsidRDefault="00516CAE" w:rsidP="00E60C36">
      <w:pPr>
        <w:spacing w:after="60" w:line="276" w:lineRule="auto"/>
      </w:pPr>
      <w:r w:rsidRPr="006016BE">
        <w:t xml:space="preserve">NT employment by industry sector data (annual moving average at </w:t>
      </w:r>
      <w:r>
        <w:t>May</w:t>
      </w:r>
      <w:r w:rsidRPr="006016BE">
        <w:t xml:space="preserve"> 2021) shows that</w:t>
      </w:r>
      <w:r>
        <w:t xml:space="preserve"> </w:t>
      </w:r>
      <w:r w:rsidRPr="006016BE">
        <w:t xml:space="preserve">Health care and social assistance is the largest employer employing about </w:t>
      </w:r>
      <w:r>
        <w:t>17.3</w:t>
      </w:r>
      <w:r w:rsidRPr="006016BE">
        <w:t>%</w:t>
      </w:r>
      <w:r>
        <w:t xml:space="preserve"> </w:t>
      </w:r>
      <w:r w:rsidRPr="006016BE">
        <w:t>(Chart 1</w:t>
      </w:r>
      <w:r w:rsidR="004E7B19">
        <w:t>5</w:t>
      </w:r>
      <w:r w:rsidRPr="006016BE">
        <w:t>) of the total employed, ahead of Public administration and safety</w:t>
      </w:r>
      <w:r>
        <w:t xml:space="preserve"> </w:t>
      </w:r>
      <w:r w:rsidRPr="006016BE">
        <w:t>(</w:t>
      </w:r>
      <w:r>
        <w:t>16.9</w:t>
      </w:r>
      <w:r w:rsidRPr="006016BE">
        <w:t>%).</w:t>
      </w:r>
    </w:p>
    <w:p w14:paraId="7D3A71D0" w14:textId="77777777" w:rsidR="00516CAE" w:rsidRDefault="00516CAE" w:rsidP="00E60C36">
      <w:pPr>
        <w:spacing w:after="60" w:line="276" w:lineRule="auto"/>
      </w:pPr>
      <w:r w:rsidRPr="006016BE">
        <w:t xml:space="preserve">Other large industry employers include </w:t>
      </w:r>
      <w:r>
        <w:t>Education and training (9.5</w:t>
      </w:r>
      <w:r w:rsidRPr="006016BE">
        <w:t>%), Retail trade (8.</w:t>
      </w:r>
      <w:r>
        <w:t>6</w:t>
      </w:r>
      <w:r w:rsidRPr="006016BE">
        <w:t>%) and Construction (</w:t>
      </w:r>
      <w:r>
        <w:t>7.9</w:t>
      </w:r>
      <w:r w:rsidRPr="006016BE">
        <w:t xml:space="preserve">%). The Mining industry on the other hand employs around </w:t>
      </w:r>
      <w:r>
        <w:t>2.3</w:t>
      </w:r>
      <w:r w:rsidRPr="006016BE">
        <w:t xml:space="preserve">% of the NT workforce. </w:t>
      </w:r>
    </w:p>
    <w:p w14:paraId="7DA456F2" w14:textId="77777777" w:rsidR="00516CAE" w:rsidRDefault="00516CAE" w:rsidP="00E60C36">
      <w:pPr>
        <w:spacing w:after="60" w:line="276" w:lineRule="auto"/>
      </w:pPr>
      <w:r w:rsidRPr="006016BE">
        <w:t xml:space="preserve">Year to date to </w:t>
      </w:r>
      <w:r>
        <w:t>May</w:t>
      </w:r>
      <w:r w:rsidRPr="006016BE">
        <w:t xml:space="preserve"> 2021, there were </w:t>
      </w:r>
      <w:r>
        <w:t>1226</w:t>
      </w:r>
      <w:r w:rsidRPr="006016BE">
        <w:t xml:space="preserve"> apprentice and trainee commencements in the Territory, a</w:t>
      </w:r>
      <w:r>
        <w:t>n in</w:t>
      </w:r>
      <w:r w:rsidRPr="006016BE">
        <w:t xml:space="preserve">crease of </w:t>
      </w:r>
      <w:r>
        <w:t>35.0</w:t>
      </w:r>
      <w:r w:rsidRPr="006016BE">
        <w:t xml:space="preserve">% compared to the same period in the previous year. Over the same period, there were </w:t>
      </w:r>
      <w:r>
        <w:t>331</w:t>
      </w:r>
      <w:r w:rsidRPr="006016BE">
        <w:t xml:space="preserve"> apprentice and trainee completions, an increase of </w:t>
      </w:r>
      <w:r>
        <w:t>40.3</w:t>
      </w:r>
      <w:r w:rsidRPr="006016BE">
        <w:t xml:space="preserve">% compared to the same time last year. </w:t>
      </w:r>
    </w:p>
    <w:p w14:paraId="41815103" w14:textId="77777777" w:rsidR="00516CAE" w:rsidRPr="006016BE" w:rsidRDefault="00516CAE" w:rsidP="00E60C36">
      <w:pPr>
        <w:pStyle w:val="Heading1"/>
        <w:spacing w:after="60"/>
      </w:pPr>
      <w:r w:rsidRPr="006016BE">
        <w:t>Prices</w:t>
      </w:r>
    </w:p>
    <w:p w14:paraId="190DC253" w14:textId="77777777" w:rsidR="00516CAE" w:rsidRPr="00DA7A84" w:rsidRDefault="00516CAE" w:rsidP="00362FF5">
      <w:pPr>
        <w:spacing w:after="60" w:line="276" w:lineRule="auto"/>
      </w:pPr>
      <w:r w:rsidRPr="00DA7A84">
        <w:t>The consumer price index (CPI) increased by 1.0% in the June quarter 2021.</w:t>
      </w:r>
    </w:p>
    <w:p w14:paraId="3A1AD8FD" w14:textId="5C9C6629" w:rsidR="00362FF5" w:rsidRPr="00DA7A84" w:rsidRDefault="00516CAE" w:rsidP="00362FF5">
      <w:pPr>
        <w:spacing w:after="60" w:line="276" w:lineRule="auto"/>
      </w:pPr>
      <w:r w:rsidRPr="00DA7A84">
        <w:t>Over the year to June 2021, the Darwin CPI increased by 6.1% (Chart 1</w:t>
      </w:r>
      <w:r w:rsidR="00565BB4">
        <w:t>6</w:t>
      </w:r>
      <w:r w:rsidRPr="00DA7A84">
        <w:t xml:space="preserve">). Over this period, all categories recorded increases except ‘Housing’ (down by 1.9%), </w:t>
      </w:r>
      <w:r w:rsidR="00E60C36" w:rsidRPr="00DA7A84">
        <w:t>‘Communication’ (down by 1.2%), and ‘</w:t>
      </w:r>
      <w:r w:rsidR="00E60C36">
        <w:t>Financial and i</w:t>
      </w:r>
      <w:r w:rsidR="00E60C36" w:rsidRPr="00DA7A84">
        <w:t>nsurance services’ (down by 0.5%) (Chart 1</w:t>
      </w:r>
      <w:r w:rsidR="00565BB4">
        <w:t>7</w:t>
      </w:r>
      <w:r w:rsidR="00E60C36" w:rsidRPr="00DA7A84">
        <w:t xml:space="preserve">). ‘Furnishings, household equipment and services’ reported the largest annual increase over the year (up by 17.3%). </w:t>
      </w:r>
      <w:r w:rsidR="00362FF5" w:rsidRPr="00DA7A84">
        <w:t>Nationally, t</w:t>
      </w:r>
      <w:r w:rsidR="00362FF5">
        <w:t>he annual CPI increased by 3.8%</w:t>
      </w:r>
      <w:r w:rsidR="00362FF5" w:rsidRPr="00DA7A84">
        <w:t>.</w:t>
      </w:r>
    </w:p>
    <w:p w14:paraId="03BCB7CA" w14:textId="77777777" w:rsidR="00362FF5" w:rsidRPr="006016BE" w:rsidRDefault="00362FF5" w:rsidP="00362FF5">
      <w:pPr>
        <w:spacing w:after="60" w:line="276" w:lineRule="auto"/>
      </w:pPr>
      <w:r w:rsidRPr="00DA7A84">
        <w:t>The Reserve Bank of Australia’s (RBA) measure of the national annual underlying inflation (core inflation) increased by 1.7% (Average of Weighted Median and Trimmed</w:t>
      </w:r>
      <w:r w:rsidRPr="006016BE">
        <w:t xml:space="preserve"> </w:t>
      </w:r>
      <w:r w:rsidRPr="006016BE">
        <w:t xml:space="preserve">Mean) in the </w:t>
      </w:r>
      <w:r>
        <w:t>June</w:t>
      </w:r>
      <w:r w:rsidRPr="006016BE">
        <w:t xml:space="preserve"> </w:t>
      </w:r>
      <w:r>
        <w:t>q</w:t>
      </w:r>
      <w:r w:rsidRPr="006016BE">
        <w:t>u</w:t>
      </w:r>
      <w:r>
        <w:t>arter 2021</w:t>
      </w:r>
      <w:r w:rsidRPr="006016BE">
        <w:t>, lower than the RBA’s target inflation range of 2-3%.</w:t>
      </w:r>
    </w:p>
    <w:p w14:paraId="4D013F41" w14:textId="7136D68B" w:rsidR="00516CAE" w:rsidRPr="006016BE" w:rsidRDefault="002040AF" w:rsidP="00516CAE">
      <w:pPr>
        <w:spacing w:line="276" w:lineRule="auto"/>
        <w:rPr>
          <w:b/>
          <w:iCs/>
          <w:noProof/>
          <w:sz w:val="18"/>
        </w:rPr>
      </w:pPr>
      <w:r>
        <w:br w:type="column"/>
      </w:r>
      <w:r w:rsidR="00516CAE" w:rsidRPr="006016BE">
        <w:rPr>
          <w:b/>
          <w:iCs/>
          <w:noProof/>
        </w:rPr>
        <w:lastRenderedPageBreak/>
        <w:t>Chart 1</w:t>
      </w:r>
      <w:r w:rsidR="00600A23">
        <w:rPr>
          <w:b/>
          <w:iCs/>
          <w:noProof/>
        </w:rPr>
        <w:t>6</w:t>
      </w:r>
      <w:r w:rsidR="00516CAE" w:rsidRPr="006016BE">
        <w:rPr>
          <w:b/>
          <w:iCs/>
          <w:noProof/>
        </w:rPr>
        <w:t xml:space="preserve">: Inflation Aggregates, </w:t>
      </w:r>
      <w:r w:rsidR="00516CAE">
        <w:rPr>
          <w:b/>
          <w:iCs/>
          <w:noProof/>
        </w:rPr>
        <w:t>a</w:t>
      </w:r>
      <w:r w:rsidR="00516CAE" w:rsidRPr="006016BE">
        <w:rPr>
          <w:b/>
          <w:iCs/>
          <w:noProof/>
        </w:rPr>
        <w:t xml:space="preserve">nnual </w:t>
      </w:r>
      <w:r w:rsidR="00516CAE">
        <w:rPr>
          <w:b/>
          <w:iCs/>
          <w:noProof/>
        </w:rPr>
        <w:t>change,</w:t>
      </w:r>
      <w:r w:rsidR="00516CAE" w:rsidRPr="006016BE">
        <w:rPr>
          <w:b/>
          <w:iCs/>
          <w:noProof/>
        </w:rPr>
        <w:t xml:space="preserve"> </w:t>
      </w:r>
      <w:r w:rsidR="00516CAE">
        <w:rPr>
          <w:b/>
          <w:iCs/>
          <w:noProof/>
        </w:rPr>
        <w:t xml:space="preserve">June quarter </w:t>
      </w:r>
      <w:r w:rsidR="00516CAE" w:rsidRPr="006016BE">
        <w:rPr>
          <w:b/>
          <w:iCs/>
          <w:noProof/>
        </w:rPr>
        <w:t>202</w:t>
      </w:r>
      <w:r w:rsidR="00516CAE">
        <w:rPr>
          <w:b/>
          <w:iCs/>
          <w:noProof/>
        </w:rPr>
        <w:t>1</w:t>
      </w:r>
    </w:p>
    <w:p w14:paraId="43E48A6A" w14:textId="77777777" w:rsidR="00516CAE" w:rsidRPr="006016BE" w:rsidRDefault="00516CAE" w:rsidP="00516CAE">
      <w:pPr>
        <w:rPr>
          <w:i/>
          <w:iCs/>
          <w:sz w:val="18"/>
        </w:rPr>
      </w:pPr>
      <w:r w:rsidRPr="00DA7A84">
        <w:rPr>
          <w:noProof/>
          <w:lang w:eastAsia="en-AU" w:bidi="ar-SA"/>
        </w:rPr>
        <w:drawing>
          <wp:inline distT="0" distB="0" distL="0" distR="0" wp14:anchorId="6DBC2D77" wp14:editId="7C8381A5">
            <wp:extent cx="3127889" cy="1982419"/>
            <wp:effectExtent l="0" t="0" r="0" b="0"/>
            <wp:docPr id="2" name="Picture 2" descr="Darwin city inflation has been trending down since 2013 and even went into deflation for a short period in 2016. Australian inflation has also been very weak since 2013. Currently Northern Territory inflation is below the Reserve Bank's target band of two to three per cent, but Australian inflation is at 1.3%." title="Inflation Aggregates, Annual data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4758" cy="1986772"/>
                    </a:xfrm>
                    <a:prstGeom prst="rect">
                      <a:avLst/>
                    </a:prstGeom>
                    <a:noFill/>
                    <a:ln>
                      <a:noFill/>
                    </a:ln>
                  </pic:spPr>
                </pic:pic>
              </a:graphicData>
            </a:graphic>
          </wp:inline>
        </w:drawing>
      </w:r>
      <w:r w:rsidRPr="006016BE">
        <w:rPr>
          <w:i/>
          <w:iCs/>
          <w:sz w:val="18"/>
        </w:rPr>
        <w:t xml:space="preserve"> Source: ABS Cat. No. 6401.0</w:t>
      </w:r>
    </w:p>
    <w:p w14:paraId="319ECA44" w14:textId="77777777" w:rsidR="00516CAE" w:rsidRPr="006016BE" w:rsidRDefault="00516CAE" w:rsidP="00516CAE">
      <w:pPr>
        <w:rPr>
          <w:i/>
          <w:iCs/>
          <w:sz w:val="18"/>
        </w:rPr>
      </w:pPr>
    </w:p>
    <w:p w14:paraId="33C270AA" w14:textId="78572FFB" w:rsidR="00516CAE" w:rsidRPr="006016BE" w:rsidRDefault="00516CAE" w:rsidP="00516CAE">
      <w:pPr>
        <w:rPr>
          <w:b/>
          <w:iCs/>
          <w:sz w:val="18"/>
        </w:rPr>
      </w:pPr>
      <w:r w:rsidRPr="006016BE">
        <w:rPr>
          <w:b/>
          <w:iCs/>
        </w:rPr>
        <w:t>Chart 1</w:t>
      </w:r>
      <w:r w:rsidR="00600A23">
        <w:rPr>
          <w:b/>
          <w:iCs/>
        </w:rPr>
        <w:t>7</w:t>
      </w:r>
      <w:r>
        <w:rPr>
          <w:b/>
          <w:iCs/>
        </w:rPr>
        <w:t>: Darwin CPI Components, June</w:t>
      </w:r>
      <w:r w:rsidRPr="006016BE">
        <w:rPr>
          <w:b/>
          <w:iCs/>
        </w:rPr>
        <w:t xml:space="preserve"> </w:t>
      </w:r>
      <w:r>
        <w:rPr>
          <w:b/>
          <w:iCs/>
        </w:rPr>
        <w:t>quarter</w:t>
      </w:r>
      <w:r w:rsidRPr="006016BE">
        <w:rPr>
          <w:b/>
          <w:iCs/>
        </w:rPr>
        <w:t xml:space="preserve"> 202</w:t>
      </w:r>
      <w:r>
        <w:rPr>
          <w:b/>
          <w:iCs/>
        </w:rPr>
        <w:t>1</w:t>
      </w:r>
    </w:p>
    <w:p w14:paraId="4568FB0E" w14:textId="77777777" w:rsidR="00516CAE" w:rsidRPr="006016BE" w:rsidRDefault="00516CAE" w:rsidP="00516CAE">
      <w:pPr>
        <w:rPr>
          <w:i/>
          <w:iCs/>
          <w:sz w:val="18"/>
        </w:rPr>
      </w:pPr>
      <w:r w:rsidRPr="002E5B40">
        <w:rPr>
          <w:noProof/>
          <w:lang w:eastAsia="en-AU" w:bidi="ar-SA"/>
        </w:rPr>
        <w:drawing>
          <wp:inline distT="0" distB="0" distL="0" distR="0" wp14:anchorId="2F82E5B2" wp14:editId="2F305F9D">
            <wp:extent cx="3276730" cy="2750515"/>
            <wp:effectExtent l="0" t="0" r="0" b="0"/>
            <wp:docPr id="3" name="Picture 3" descr="In the June quarter 2021, consumer price index components that experienced increases were; alcohol and tobacco; transportation; clothing &amp; footwear; and recreation &amp; culture. All other categories experienced decreases." title="Darwin CPI Components, June quart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779" cy="2758950"/>
                    </a:xfrm>
                    <a:prstGeom prst="rect">
                      <a:avLst/>
                    </a:prstGeom>
                    <a:noFill/>
                    <a:ln>
                      <a:noFill/>
                    </a:ln>
                  </pic:spPr>
                </pic:pic>
              </a:graphicData>
            </a:graphic>
          </wp:inline>
        </w:drawing>
      </w:r>
    </w:p>
    <w:p w14:paraId="677424FF" w14:textId="77777777" w:rsidR="00516CAE" w:rsidRPr="006016BE" w:rsidRDefault="00516CAE" w:rsidP="00516CAE">
      <w:r w:rsidRPr="006016BE">
        <w:rPr>
          <w:i/>
          <w:iCs/>
          <w:sz w:val="18"/>
        </w:rPr>
        <w:t>Source: ABS Cat. No. 6401.0</w:t>
      </w:r>
    </w:p>
    <w:p w14:paraId="11249364" w14:textId="34BE4525" w:rsidR="00516CAE" w:rsidRPr="006016BE" w:rsidRDefault="00516CAE" w:rsidP="00516CAE"/>
    <w:p w14:paraId="7655CB1A" w14:textId="5890C159" w:rsidR="00D72658" w:rsidRPr="006016BE" w:rsidRDefault="00020396" w:rsidP="00362FF5">
      <w:pPr>
        <w:pStyle w:val="Heading1"/>
        <w:spacing w:after="60"/>
      </w:pPr>
      <w:r w:rsidRPr="006016BE">
        <w:t xml:space="preserve"> </w:t>
      </w:r>
      <w:r w:rsidR="002040AF">
        <w:br w:type="column"/>
      </w:r>
      <w:r w:rsidR="00D72658" w:rsidRPr="006016BE">
        <w:t>Residential property prices</w:t>
      </w:r>
    </w:p>
    <w:p w14:paraId="545D9C8E" w14:textId="3774CE32" w:rsidR="00BA44A6" w:rsidRPr="006016BE" w:rsidRDefault="00A82B4D" w:rsidP="00BA44A6">
      <w:r w:rsidRPr="006016BE">
        <w:t>T</w:t>
      </w:r>
      <w:r w:rsidR="00FA2F45" w:rsidRPr="006016BE">
        <w:t xml:space="preserve">he NT property market </w:t>
      </w:r>
      <w:r w:rsidR="007A4E52">
        <w:t>has started</w:t>
      </w:r>
      <w:r w:rsidR="00BA44A6" w:rsidRPr="006016BE">
        <w:t xml:space="preserve"> the year with increases in sales volumes, median prices and rents</w:t>
      </w:r>
      <w:r w:rsidR="00FC7AB4" w:rsidRPr="006016BE">
        <w:t>,</w:t>
      </w:r>
      <w:r w:rsidR="00BA44A6" w:rsidRPr="006016BE">
        <w:t xml:space="preserve"> </w:t>
      </w:r>
      <w:r w:rsidRPr="006016BE">
        <w:t>and</w:t>
      </w:r>
      <w:r w:rsidR="007A4E52">
        <w:t xml:space="preserve"> decreases in vacancy rates</w:t>
      </w:r>
      <w:r w:rsidR="009E70AB" w:rsidRPr="006016BE">
        <w:t>.</w:t>
      </w:r>
      <w:r w:rsidR="00E67B3B">
        <w:t xml:space="preserve"> The stronger property market has been driven by record low interest rates, as well as </w:t>
      </w:r>
      <w:r w:rsidR="009E5610">
        <w:t xml:space="preserve">government incentives such as the </w:t>
      </w:r>
      <w:proofErr w:type="spellStart"/>
      <w:r w:rsidR="009E5610">
        <w:t>HomeBuilder</w:t>
      </w:r>
      <w:proofErr w:type="spellEnd"/>
      <w:r w:rsidR="009E5610">
        <w:t xml:space="preserve"> Grant and the </w:t>
      </w:r>
      <w:proofErr w:type="spellStart"/>
      <w:r w:rsidR="009E5610">
        <w:t>BuildBonus</w:t>
      </w:r>
      <w:proofErr w:type="spellEnd"/>
      <w:r w:rsidR="009E5610">
        <w:t xml:space="preserve"> Grant</w:t>
      </w:r>
      <w:r w:rsidR="00E67B3B">
        <w:t>.</w:t>
      </w:r>
    </w:p>
    <w:p w14:paraId="264BD405" w14:textId="0CAF5ED7" w:rsidR="00FA2F45" w:rsidRPr="006016BE" w:rsidRDefault="00FA2F45" w:rsidP="00BA44A6">
      <w:r w:rsidRPr="006016BE">
        <w:t xml:space="preserve">The </w:t>
      </w:r>
      <w:r w:rsidR="00DE52C5">
        <w:t>June</w:t>
      </w:r>
      <w:r w:rsidR="007A4E52">
        <w:t xml:space="preserve"> quarter 2021</w:t>
      </w:r>
      <w:r w:rsidRPr="006016BE">
        <w:t xml:space="preserve"> Real Estate Institute of the </w:t>
      </w:r>
      <w:r w:rsidR="007A4E52">
        <w:t xml:space="preserve">Northern Territory </w:t>
      </w:r>
      <w:r w:rsidRPr="006016BE">
        <w:t>(REINT) data on median prices for</w:t>
      </w:r>
      <w:r w:rsidR="000E007C" w:rsidRPr="006016BE">
        <w:t xml:space="preserve"> a 3 bedroom house ranged from $</w:t>
      </w:r>
      <w:r w:rsidR="00DE52C5">
        <w:t>302</w:t>
      </w:r>
      <w:r w:rsidR="002C348A">
        <w:t> </w:t>
      </w:r>
      <w:r w:rsidR="00DE52C5">
        <w:t>5</w:t>
      </w:r>
      <w:r w:rsidR="000E007C" w:rsidRPr="006016BE">
        <w:t xml:space="preserve">00 </w:t>
      </w:r>
      <w:r w:rsidRPr="006016BE">
        <w:t>in Tennant Creek to $</w:t>
      </w:r>
      <w:r w:rsidR="00DE52C5">
        <w:t>755</w:t>
      </w:r>
      <w:r w:rsidR="002C348A">
        <w:t> </w:t>
      </w:r>
      <w:r w:rsidR="000E007C" w:rsidRPr="006016BE">
        <w:t xml:space="preserve">000 </w:t>
      </w:r>
      <w:r w:rsidRPr="006016BE">
        <w:t xml:space="preserve">in </w:t>
      </w:r>
      <w:r w:rsidR="00DE52C5">
        <w:t xml:space="preserve">Inner </w:t>
      </w:r>
      <w:r w:rsidRPr="006016BE">
        <w:t>Darwin (Chart 1</w:t>
      </w:r>
      <w:r w:rsidR="003A3060">
        <w:t>8</w:t>
      </w:r>
      <w:r w:rsidRPr="006016BE">
        <w:t>). Median 2 bedroom residential unit prices ranged from $</w:t>
      </w:r>
      <w:r w:rsidR="007A4E52">
        <w:t>2</w:t>
      </w:r>
      <w:r w:rsidR="00DE52C5">
        <w:t>32</w:t>
      </w:r>
      <w:r w:rsidR="002C348A">
        <w:t> </w:t>
      </w:r>
      <w:r w:rsidR="007120EE" w:rsidRPr="006016BE">
        <w:t xml:space="preserve">000 </w:t>
      </w:r>
      <w:r w:rsidRPr="006016BE">
        <w:t xml:space="preserve">in </w:t>
      </w:r>
      <w:r w:rsidR="00DE52C5">
        <w:t>Darwin North</w:t>
      </w:r>
      <w:r w:rsidRPr="006016BE">
        <w:t xml:space="preserve"> to $</w:t>
      </w:r>
      <w:r w:rsidR="00DE52C5">
        <w:t>43</w:t>
      </w:r>
      <w:r w:rsidR="007A4E52">
        <w:t>0</w:t>
      </w:r>
      <w:r w:rsidR="002C348A">
        <w:t> </w:t>
      </w:r>
      <w:r w:rsidR="007120EE" w:rsidRPr="006016BE">
        <w:t xml:space="preserve">000 </w:t>
      </w:r>
      <w:r w:rsidRPr="006016BE">
        <w:t xml:space="preserve">in </w:t>
      </w:r>
      <w:r w:rsidR="00DE52C5">
        <w:t>Inner Darwin</w:t>
      </w:r>
      <w:r w:rsidRPr="006016BE">
        <w:t>.</w:t>
      </w:r>
    </w:p>
    <w:p w14:paraId="461194E4" w14:textId="6ECE0B1F" w:rsidR="00D72658" w:rsidRPr="006016BE" w:rsidRDefault="00FA2F45" w:rsidP="00FA2F45">
      <w:r w:rsidRPr="006016BE">
        <w:t xml:space="preserve">REINT reported the median rent price for a 3 bedroom house ranged from </w:t>
      </w:r>
      <w:r w:rsidR="007120EE" w:rsidRPr="006016BE">
        <w:t>$</w:t>
      </w:r>
      <w:r w:rsidR="00373A6F">
        <w:t>470</w:t>
      </w:r>
      <w:r w:rsidR="007120EE" w:rsidRPr="006016BE">
        <w:t xml:space="preserve"> </w:t>
      </w:r>
      <w:r w:rsidRPr="006016BE">
        <w:t xml:space="preserve">in </w:t>
      </w:r>
      <w:r w:rsidR="00B74D85" w:rsidRPr="006016BE">
        <w:t>Katherine</w:t>
      </w:r>
      <w:r w:rsidRPr="006016BE">
        <w:t xml:space="preserve"> to </w:t>
      </w:r>
      <w:r w:rsidR="007120EE" w:rsidRPr="006016BE">
        <w:t>$</w:t>
      </w:r>
      <w:r w:rsidR="00373A6F">
        <w:t>70</w:t>
      </w:r>
      <w:r w:rsidR="0056243C">
        <w:t>0</w:t>
      </w:r>
      <w:r w:rsidR="007120EE" w:rsidRPr="006016BE">
        <w:t xml:space="preserve"> </w:t>
      </w:r>
      <w:r w:rsidRPr="006016BE">
        <w:t xml:space="preserve">in </w:t>
      </w:r>
      <w:r w:rsidR="00373A6F">
        <w:t xml:space="preserve">Inner </w:t>
      </w:r>
      <w:r w:rsidRPr="006016BE">
        <w:t>Darwin. Median 2 bedroom residential unit rents ranged</w:t>
      </w:r>
      <w:r w:rsidR="00D3022C" w:rsidRPr="006016BE">
        <w:t xml:space="preserve"> from $3</w:t>
      </w:r>
      <w:r w:rsidR="00373A6F">
        <w:t>65</w:t>
      </w:r>
      <w:r w:rsidR="00D3022C" w:rsidRPr="006016BE">
        <w:t xml:space="preserve"> in </w:t>
      </w:r>
      <w:r w:rsidR="00373A6F">
        <w:t>Katherine</w:t>
      </w:r>
      <w:r w:rsidR="00D3022C" w:rsidRPr="006016BE">
        <w:t xml:space="preserve"> to $</w:t>
      </w:r>
      <w:r w:rsidR="00373A6F">
        <w:t>475</w:t>
      </w:r>
      <w:r w:rsidRPr="006016BE">
        <w:t xml:space="preserve"> in </w:t>
      </w:r>
      <w:r w:rsidR="00373A6F">
        <w:t xml:space="preserve">Inner Darwin </w:t>
      </w:r>
      <w:r w:rsidRPr="006016BE">
        <w:t>(Chart 1</w:t>
      </w:r>
      <w:r w:rsidR="003A3060">
        <w:t>9</w:t>
      </w:r>
      <w:r w:rsidRPr="006016BE">
        <w:t>)</w:t>
      </w:r>
      <w:r w:rsidR="00746742" w:rsidRPr="006016BE">
        <w:t>.</w:t>
      </w:r>
    </w:p>
    <w:tbl>
      <w:tblPr>
        <w:tblStyle w:val="TableGrid"/>
        <w:tblW w:w="4820" w:type="dxa"/>
        <w:tblInd w:w="-5" w:type="dxa"/>
        <w:tblLook w:val="04A0" w:firstRow="1" w:lastRow="0" w:firstColumn="1" w:lastColumn="0" w:noHBand="0" w:noVBand="1"/>
        <w:tblCaption w:val="median rent price "/>
      </w:tblPr>
      <w:tblGrid>
        <w:gridCol w:w="1488"/>
        <w:gridCol w:w="1484"/>
        <w:gridCol w:w="1848"/>
      </w:tblGrid>
      <w:tr w:rsidR="00B95779" w:rsidRPr="006016BE" w14:paraId="2CA22EAF" w14:textId="77777777" w:rsidTr="009E70AB">
        <w:trPr>
          <w:trHeight w:val="573"/>
          <w:tblHeader/>
        </w:trPr>
        <w:tc>
          <w:tcPr>
            <w:tcW w:w="1488" w:type="dxa"/>
          </w:tcPr>
          <w:p w14:paraId="2B89B6D6" w14:textId="77777777" w:rsidR="00B95779" w:rsidRPr="006016BE" w:rsidRDefault="00B95779" w:rsidP="00746742">
            <w:pPr>
              <w:spacing w:after="0"/>
              <w:rPr>
                <w:b/>
                <w:sz w:val="20"/>
              </w:rPr>
            </w:pPr>
            <w:bookmarkStart w:id="1" w:name="RowTitle2"/>
            <w:bookmarkEnd w:id="1"/>
            <w:r w:rsidRPr="006016BE">
              <w:rPr>
                <w:b/>
                <w:sz w:val="20"/>
              </w:rPr>
              <w:t>Location</w:t>
            </w:r>
          </w:p>
        </w:tc>
        <w:tc>
          <w:tcPr>
            <w:tcW w:w="1484" w:type="dxa"/>
          </w:tcPr>
          <w:p w14:paraId="5D37F892" w14:textId="77777777" w:rsidR="00B95779" w:rsidRPr="006016BE" w:rsidRDefault="00B95779" w:rsidP="00746742">
            <w:pPr>
              <w:spacing w:after="0"/>
              <w:rPr>
                <w:b/>
                <w:sz w:val="20"/>
              </w:rPr>
            </w:pPr>
            <w:r w:rsidRPr="006016BE">
              <w:rPr>
                <w:b/>
                <w:sz w:val="20"/>
              </w:rPr>
              <w:t>Median House price</w:t>
            </w:r>
          </w:p>
        </w:tc>
        <w:tc>
          <w:tcPr>
            <w:tcW w:w="1848" w:type="dxa"/>
          </w:tcPr>
          <w:p w14:paraId="4747E828" w14:textId="77777777" w:rsidR="00B95779" w:rsidRPr="006016BE" w:rsidRDefault="00B95779" w:rsidP="00746742">
            <w:pPr>
              <w:spacing w:after="0"/>
              <w:rPr>
                <w:b/>
                <w:sz w:val="20"/>
              </w:rPr>
            </w:pPr>
            <w:r w:rsidRPr="006016BE">
              <w:rPr>
                <w:b/>
                <w:sz w:val="20"/>
              </w:rPr>
              <w:t>Median Unit/ Townhouse price</w:t>
            </w:r>
          </w:p>
        </w:tc>
      </w:tr>
      <w:tr w:rsidR="00F42CF7" w:rsidRPr="006016BE" w14:paraId="6117A4BC" w14:textId="77777777" w:rsidTr="009E70AB">
        <w:tc>
          <w:tcPr>
            <w:tcW w:w="1488" w:type="dxa"/>
          </w:tcPr>
          <w:p w14:paraId="64E5B57B" w14:textId="77777777" w:rsidR="00F42CF7" w:rsidRPr="006016BE" w:rsidRDefault="00F42CF7" w:rsidP="00F42CF7">
            <w:pPr>
              <w:spacing w:after="0"/>
              <w:rPr>
                <w:sz w:val="20"/>
              </w:rPr>
            </w:pPr>
            <w:r w:rsidRPr="006016BE">
              <w:rPr>
                <w:sz w:val="20"/>
              </w:rPr>
              <w:t>Darwin Overall</w:t>
            </w:r>
          </w:p>
        </w:tc>
        <w:tc>
          <w:tcPr>
            <w:tcW w:w="1484" w:type="dxa"/>
          </w:tcPr>
          <w:p w14:paraId="5B701B94" w14:textId="09646509" w:rsidR="00F42CF7" w:rsidRPr="006016BE" w:rsidRDefault="00F42CF7" w:rsidP="0070622D">
            <w:pPr>
              <w:spacing w:after="0"/>
              <w:rPr>
                <w:sz w:val="20"/>
              </w:rPr>
            </w:pPr>
            <w:r w:rsidRPr="006016BE">
              <w:rPr>
                <w:sz w:val="20"/>
              </w:rPr>
              <w:t>$5</w:t>
            </w:r>
            <w:r w:rsidR="0070622D">
              <w:rPr>
                <w:sz w:val="20"/>
              </w:rPr>
              <w:t>80</w:t>
            </w:r>
            <w:r w:rsidRPr="006016BE">
              <w:rPr>
                <w:sz w:val="20"/>
              </w:rPr>
              <w:t xml:space="preserve"> 000</w:t>
            </w:r>
          </w:p>
        </w:tc>
        <w:tc>
          <w:tcPr>
            <w:tcW w:w="1848" w:type="dxa"/>
          </w:tcPr>
          <w:p w14:paraId="76DEEC2E" w14:textId="60F4FA8B" w:rsidR="00F42CF7" w:rsidRPr="006016BE" w:rsidRDefault="00F42CF7" w:rsidP="0070622D">
            <w:pPr>
              <w:spacing w:after="0"/>
              <w:rPr>
                <w:sz w:val="20"/>
              </w:rPr>
            </w:pPr>
            <w:r w:rsidRPr="006016BE">
              <w:rPr>
                <w:sz w:val="20"/>
              </w:rPr>
              <w:t>$</w:t>
            </w:r>
            <w:r w:rsidR="00A74BC8">
              <w:rPr>
                <w:sz w:val="20"/>
              </w:rPr>
              <w:t>3</w:t>
            </w:r>
            <w:r w:rsidR="0070622D">
              <w:rPr>
                <w:sz w:val="20"/>
              </w:rPr>
              <w:t>96</w:t>
            </w:r>
            <w:r w:rsidRPr="006016BE">
              <w:rPr>
                <w:sz w:val="20"/>
              </w:rPr>
              <w:t xml:space="preserve"> </w:t>
            </w:r>
            <w:r w:rsidR="0070622D">
              <w:rPr>
                <w:sz w:val="20"/>
              </w:rPr>
              <w:t>5</w:t>
            </w:r>
            <w:r w:rsidRPr="006016BE">
              <w:rPr>
                <w:sz w:val="20"/>
              </w:rPr>
              <w:t>00</w:t>
            </w:r>
          </w:p>
        </w:tc>
      </w:tr>
      <w:tr w:rsidR="00F42CF7" w:rsidRPr="006016BE" w14:paraId="41405BF6" w14:textId="77777777" w:rsidTr="009E70AB">
        <w:tc>
          <w:tcPr>
            <w:tcW w:w="1488" w:type="dxa"/>
          </w:tcPr>
          <w:p w14:paraId="63179C3B" w14:textId="77777777" w:rsidR="00F42CF7" w:rsidRPr="006016BE" w:rsidRDefault="00F42CF7" w:rsidP="00F42CF7">
            <w:pPr>
              <w:spacing w:after="0"/>
              <w:rPr>
                <w:sz w:val="20"/>
              </w:rPr>
            </w:pPr>
            <w:r w:rsidRPr="006016BE">
              <w:rPr>
                <w:sz w:val="20"/>
              </w:rPr>
              <w:t>Inner Darwin</w:t>
            </w:r>
          </w:p>
        </w:tc>
        <w:tc>
          <w:tcPr>
            <w:tcW w:w="1484" w:type="dxa"/>
          </w:tcPr>
          <w:p w14:paraId="1BD17EC5" w14:textId="567678D9" w:rsidR="00F42CF7" w:rsidRPr="006016BE" w:rsidRDefault="00F42CF7" w:rsidP="0070622D">
            <w:pPr>
              <w:spacing w:after="0"/>
              <w:rPr>
                <w:sz w:val="20"/>
              </w:rPr>
            </w:pPr>
            <w:r w:rsidRPr="006016BE">
              <w:rPr>
                <w:sz w:val="20"/>
              </w:rPr>
              <w:t>$</w:t>
            </w:r>
            <w:r w:rsidR="0070622D">
              <w:rPr>
                <w:sz w:val="20"/>
              </w:rPr>
              <w:t>755</w:t>
            </w:r>
            <w:r w:rsidRPr="006016BE">
              <w:rPr>
                <w:sz w:val="20"/>
              </w:rPr>
              <w:t xml:space="preserve"> </w:t>
            </w:r>
            <w:r w:rsidR="0070622D">
              <w:rPr>
                <w:sz w:val="20"/>
              </w:rPr>
              <w:t>0</w:t>
            </w:r>
            <w:r w:rsidRPr="006016BE">
              <w:rPr>
                <w:sz w:val="20"/>
              </w:rPr>
              <w:t>00</w:t>
            </w:r>
          </w:p>
        </w:tc>
        <w:tc>
          <w:tcPr>
            <w:tcW w:w="1848" w:type="dxa"/>
          </w:tcPr>
          <w:p w14:paraId="4EF8FE4B" w14:textId="57FF019A" w:rsidR="00F42CF7" w:rsidRPr="006016BE" w:rsidRDefault="00F42CF7" w:rsidP="0070622D">
            <w:pPr>
              <w:spacing w:after="0"/>
              <w:rPr>
                <w:sz w:val="20"/>
              </w:rPr>
            </w:pPr>
            <w:r w:rsidRPr="006016BE">
              <w:rPr>
                <w:sz w:val="20"/>
              </w:rPr>
              <w:t>$</w:t>
            </w:r>
            <w:r w:rsidR="0070622D">
              <w:rPr>
                <w:sz w:val="20"/>
              </w:rPr>
              <w:t>430</w:t>
            </w:r>
            <w:r w:rsidRPr="006016BE">
              <w:rPr>
                <w:sz w:val="20"/>
              </w:rPr>
              <w:t xml:space="preserve"> </w:t>
            </w:r>
            <w:r w:rsidR="00A74BC8">
              <w:rPr>
                <w:sz w:val="20"/>
              </w:rPr>
              <w:t>0</w:t>
            </w:r>
            <w:r w:rsidRPr="006016BE">
              <w:rPr>
                <w:sz w:val="20"/>
              </w:rPr>
              <w:t>00</w:t>
            </w:r>
          </w:p>
        </w:tc>
      </w:tr>
      <w:tr w:rsidR="00F42CF7" w:rsidRPr="006016BE" w14:paraId="25A78920" w14:textId="77777777" w:rsidTr="009E70AB">
        <w:tc>
          <w:tcPr>
            <w:tcW w:w="1488" w:type="dxa"/>
          </w:tcPr>
          <w:p w14:paraId="5D14C89A" w14:textId="77777777" w:rsidR="00F42CF7" w:rsidRPr="006016BE" w:rsidRDefault="00F42CF7" w:rsidP="00F42CF7">
            <w:pPr>
              <w:spacing w:after="0"/>
              <w:rPr>
                <w:sz w:val="20"/>
              </w:rPr>
            </w:pPr>
            <w:r w:rsidRPr="006016BE">
              <w:rPr>
                <w:sz w:val="20"/>
              </w:rPr>
              <w:t>Palmerston</w:t>
            </w:r>
          </w:p>
        </w:tc>
        <w:tc>
          <w:tcPr>
            <w:tcW w:w="1484" w:type="dxa"/>
          </w:tcPr>
          <w:p w14:paraId="0160ACCB" w14:textId="1274542D" w:rsidR="00F42CF7" w:rsidRPr="006016BE" w:rsidRDefault="00F42CF7" w:rsidP="0070622D">
            <w:pPr>
              <w:spacing w:after="0"/>
              <w:rPr>
                <w:sz w:val="20"/>
              </w:rPr>
            </w:pPr>
            <w:r w:rsidRPr="006016BE">
              <w:rPr>
                <w:sz w:val="20"/>
              </w:rPr>
              <w:t>$</w:t>
            </w:r>
            <w:r w:rsidR="00A74BC8">
              <w:rPr>
                <w:sz w:val="20"/>
              </w:rPr>
              <w:t>5</w:t>
            </w:r>
            <w:r w:rsidR="0070622D">
              <w:rPr>
                <w:sz w:val="20"/>
              </w:rPr>
              <w:t>18</w:t>
            </w:r>
            <w:r w:rsidR="009E0B9F" w:rsidRPr="006016BE">
              <w:rPr>
                <w:sz w:val="20"/>
              </w:rPr>
              <w:t xml:space="preserve"> </w:t>
            </w:r>
            <w:r w:rsidRPr="006016BE">
              <w:rPr>
                <w:sz w:val="20"/>
              </w:rPr>
              <w:t>000</w:t>
            </w:r>
          </w:p>
        </w:tc>
        <w:tc>
          <w:tcPr>
            <w:tcW w:w="1848" w:type="dxa"/>
          </w:tcPr>
          <w:p w14:paraId="74D189FC" w14:textId="45EA48C7" w:rsidR="00F42CF7" w:rsidRPr="006016BE" w:rsidRDefault="00F42CF7" w:rsidP="0070622D">
            <w:pPr>
              <w:spacing w:after="0"/>
              <w:rPr>
                <w:sz w:val="20"/>
              </w:rPr>
            </w:pPr>
            <w:r w:rsidRPr="006016BE">
              <w:rPr>
                <w:sz w:val="20"/>
              </w:rPr>
              <w:t>$</w:t>
            </w:r>
            <w:r w:rsidR="0070622D">
              <w:rPr>
                <w:sz w:val="20"/>
              </w:rPr>
              <w:t>307</w:t>
            </w:r>
            <w:r w:rsidR="009E0B9F" w:rsidRPr="006016BE">
              <w:rPr>
                <w:sz w:val="20"/>
              </w:rPr>
              <w:t xml:space="preserve"> </w:t>
            </w:r>
            <w:r w:rsidRPr="006016BE">
              <w:rPr>
                <w:sz w:val="20"/>
              </w:rPr>
              <w:t>000</w:t>
            </w:r>
          </w:p>
        </w:tc>
      </w:tr>
      <w:tr w:rsidR="00F42CF7" w:rsidRPr="006016BE" w14:paraId="5B2CA784" w14:textId="77777777" w:rsidTr="009E70AB">
        <w:tc>
          <w:tcPr>
            <w:tcW w:w="1488" w:type="dxa"/>
          </w:tcPr>
          <w:p w14:paraId="27446A51" w14:textId="77777777" w:rsidR="00F42CF7" w:rsidRPr="006016BE" w:rsidRDefault="00F42CF7" w:rsidP="00F42CF7">
            <w:pPr>
              <w:spacing w:after="0"/>
              <w:rPr>
                <w:sz w:val="20"/>
              </w:rPr>
            </w:pPr>
            <w:r w:rsidRPr="006016BE">
              <w:rPr>
                <w:sz w:val="20"/>
              </w:rPr>
              <w:t>Katherine</w:t>
            </w:r>
          </w:p>
        </w:tc>
        <w:tc>
          <w:tcPr>
            <w:tcW w:w="1484" w:type="dxa"/>
          </w:tcPr>
          <w:p w14:paraId="06AF692A" w14:textId="1F9C28FE" w:rsidR="00F42CF7" w:rsidRPr="006016BE" w:rsidRDefault="00F42CF7" w:rsidP="0070622D">
            <w:pPr>
              <w:spacing w:after="0"/>
              <w:rPr>
                <w:sz w:val="20"/>
              </w:rPr>
            </w:pPr>
            <w:r w:rsidRPr="006016BE">
              <w:rPr>
                <w:sz w:val="20"/>
              </w:rPr>
              <w:t>$</w:t>
            </w:r>
            <w:r w:rsidR="0070622D">
              <w:rPr>
                <w:sz w:val="20"/>
              </w:rPr>
              <w:t>3</w:t>
            </w:r>
            <w:r w:rsidR="00A74BC8">
              <w:rPr>
                <w:sz w:val="20"/>
              </w:rPr>
              <w:t>95</w:t>
            </w:r>
            <w:r w:rsidR="009E0B9F" w:rsidRPr="006016BE">
              <w:rPr>
                <w:sz w:val="20"/>
              </w:rPr>
              <w:t xml:space="preserve"> </w:t>
            </w:r>
            <w:r w:rsidRPr="006016BE">
              <w:rPr>
                <w:sz w:val="20"/>
              </w:rPr>
              <w:t>000</w:t>
            </w:r>
          </w:p>
        </w:tc>
        <w:tc>
          <w:tcPr>
            <w:tcW w:w="1848" w:type="dxa"/>
          </w:tcPr>
          <w:p w14:paraId="12622B87" w14:textId="68B5EC31" w:rsidR="00F42CF7" w:rsidRPr="006016BE" w:rsidRDefault="00F42CF7" w:rsidP="0070622D">
            <w:pPr>
              <w:spacing w:after="0"/>
              <w:rPr>
                <w:sz w:val="20"/>
              </w:rPr>
            </w:pPr>
            <w:r w:rsidRPr="006016BE">
              <w:rPr>
                <w:sz w:val="20"/>
              </w:rPr>
              <w:t>$</w:t>
            </w:r>
            <w:r w:rsidR="00A74BC8">
              <w:rPr>
                <w:sz w:val="20"/>
              </w:rPr>
              <w:t>2</w:t>
            </w:r>
            <w:r w:rsidR="0070622D">
              <w:rPr>
                <w:sz w:val="20"/>
              </w:rPr>
              <w:t>39</w:t>
            </w:r>
            <w:r w:rsidR="009E0B9F" w:rsidRPr="006016BE">
              <w:rPr>
                <w:sz w:val="20"/>
              </w:rPr>
              <w:t xml:space="preserve"> </w:t>
            </w:r>
            <w:r w:rsidRPr="006016BE">
              <w:rPr>
                <w:sz w:val="20"/>
              </w:rPr>
              <w:t>000</w:t>
            </w:r>
          </w:p>
        </w:tc>
      </w:tr>
      <w:tr w:rsidR="00F42CF7" w:rsidRPr="006016BE" w14:paraId="63C84865" w14:textId="77777777" w:rsidTr="009E70AB">
        <w:tc>
          <w:tcPr>
            <w:tcW w:w="1488" w:type="dxa"/>
          </w:tcPr>
          <w:p w14:paraId="5B236C1C" w14:textId="77777777" w:rsidR="00F42CF7" w:rsidRPr="006016BE" w:rsidRDefault="00F42CF7" w:rsidP="00F42CF7">
            <w:pPr>
              <w:spacing w:after="0"/>
              <w:rPr>
                <w:sz w:val="20"/>
              </w:rPr>
            </w:pPr>
            <w:r w:rsidRPr="006016BE">
              <w:rPr>
                <w:sz w:val="20"/>
              </w:rPr>
              <w:t>Tennant Creek</w:t>
            </w:r>
          </w:p>
        </w:tc>
        <w:tc>
          <w:tcPr>
            <w:tcW w:w="1484" w:type="dxa"/>
          </w:tcPr>
          <w:p w14:paraId="78F7635B" w14:textId="70C94C25" w:rsidR="00F42CF7" w:rsidRPr="006016BE" w:rsidRDefault="00F42CF7" w:rsidP="0070622D">
            <w:pPr>
              <w:spacing w:after="0"/>
              <w:rPr>
                <w:sz w:val="20"/>
              </w:rPr>
            </w:pPr>
            <w:r w:rsidRPr="006016BE">
              <w:rPr>
                <w:sz w:val="20"/>
              </w:rPr>
              <w:t>$</w:t>
            </w:r>
            <w:r w:rsidR="0070622D">
              <w:rPr>
                <w:sz w:val="20"/>
              </w:rPr>
              <w:t>302</w:t>
            </w:r>
            <w:r w:rsidR="009E0B9F" w:rsidRPr="006016BE">
              <w:rPr>
                <w:sz w:val="20"/>
              </w:rPr>
              <w:t xml:space="preserve"> </w:t>
            </w:r>
            <w:r w:rsidR="0070622D">
              <w:rPr>
                <w:sz w:val="20"/>
              </w:rPr>
              <w:t>5</w:t>
            </w:r>
            <w:r w:rsidRPr="006016BE">
              <w:rPr>
                <w:sz w:val="20"/>
              </w:rPr>
              <w:t>00</w:t>
            </w:r>
          </w:p>
        </w:tc>
        <w:tc>
          <w:tcPr>
            <w:tcW w:w="1848" w:type="dxa"/>
          </w:tcPr>
          <w:p w14:paraId="45AB9D8F" w14:textId="77777777" w:rsidR="00F42CF7" w:rsidRPr="006016BE" w:rsidRDefault="00F42CF7" w:rsidP="00F42CF7">
            <w:pPr>
              <w:spacing w:after="0"/>
              <w:rPr>
                <w:sz w:val="20"/>
              </w:rPr>
            </w:pPr>
            <w:proofErr w:type="spellStart"/>
            <w:r w:rsidRPr="006016BE">
              <w:rPr>
                <w:sz w:val="20"/>
              </w:rPr>
              <w:t>n.a</w:t>
            </w:r>
            <w:proofErr w:type="spellEnd"/>
          </w:p>
        </w:tc>
      </w:tr>
      <w:tr w:rsidR="00F42CF7" w:rsidRPr="006016BE" w14:paraId="37415049" w14:textId="77777777" w:rsidTr="009E70AB">
        <w:tc>
          <w:tcPr>
            <w:tcW w:w="1488" w:type="dxa"/>
          </w:tcPr>
          <w:p w14:paraId="158E358B" w14:textId="77777777" w:rsidR="00F42CF7" w:rsidRPr="006016BE" w:rsidRDefault="00F42CF7" w:rsidP="00F42CF7">
            <w:pPr>
              <w:spacing w:after="0"/>
              <w:rPr>
                <w:sz w:val="20"/>
              </w:rPr>
            </w:pPr>
            <w:r w:rsidRPr="006016BE">
              <w:rPr>
                <w:sz w:val="20"/>
              </w:rPr>
              <w:t>Alice Springs</w:t>
            </w:r>
          </w:p>
        </w:tc>
        <w:tc>
          <w:tcPr>
            <w:tcW w:w="1484" w:type="dxa"/>
          </w:tcPr>
          <w:p w14:paraId="0BA8C9BA" w14:textId="6D5680AB" w:rsidR="00F42CF7" w:rsidRPr="006016BE" w:rsidRDefault="00F42CF7" w:rsidP="0070622D">
            <w:pPr>
              <w:spacing w:after="0"/>
              <w:rPr>
                <w:sz w:val="20"/>
              </w:rPr>
            </w:pPr>
            <w:r w:rsidRPr="006016BE">
              <w:rPr>
                <w:sz w:val="20"/>
              </w:rPr>
              <w:t>$</w:t>
            </w:r>
            <w:r w:rsidR="009E0B9F" w:rsidRPr="006016BE">
              <w:rPr>
                <w:sz w:val="20"/>
              </w:rPr>
              <w:t>4</w:t>
            </w:r>
            <w:r w:rsidR="0070622D">
              <w:rPr>
                <w:sz w:val="20"/>
              </w:rPr>
              <w:t>97</w:t>
            </w:r>
            <w:r w:rsidR="009E0B9F" w:rsidRPr="006016BE">
              <w:rPr>
                <w:sz w:val="20"/>
              </w:rPr>
              <w:t xml:space="preserve"> </w:t>
            </w:r>
            <w:r w:rsidR="00A74BC8">
              <w:rPr>
                <w:sz w:val="20"/>
              </w:rPr>
              <w:t>000</w:t>
            </w:r>
          </w:p>
        </w:tc>
        <w:tc>
          <w:tcPr>
            <w:tcW w:w="1848" w:type="dxa"/>
          </w:tcPr>
          <w:p w14:paraId="654F88D5" w14:textId="614A642C" w:rsidR="00F42CF7" w:rsidRPr="006016BE" w:rsidRDefault="00F42CF7" w:rsidP="0070622D">
            <w:pPr>
              <w:spacing w:after="0"/>
              <w:rPr>
                <w:sz w:val="20"/>
              </w:rPr>
            </w:pPr>
            <w:r w:rsidRPr="006016BE">
              <w:rPr>
                <w:sz w:val="20"/>
              </w:rPr>
              <w:t>$3</w:t>
            </w:r>
            <w:r w:rsidR="0070622D">
              <w:rPr>
                <w:sz w:val="20"/>
              </w:rPr>
              <w:t>33</w:t>
            </w:r>
            <w:r w:rsidRPr="006016BE">
              <w:rPr>
                <w:sz w:val="20"/>
              </w:rPr>
              <w:t xml:space="preserve"> </w:t>
            </w:r>
            <w:r w:rsidR="0070622D">
              <w:rPr>
                <w:sz w:val="20"/>
              </w:rPr>
              <w:t>5</w:t>
            </w:r>
            <w:r w:rsidRPr="006016BE">
              <w:rPr>
                <w:sz w:val="20"/>
              </w:rPr>
              <w:t>00</w:t>
            </w:r>
          </w:p>
        </w:tc>
      </w:tr>
    </w:tbl>
    <w:p w14:paraId="5FB1D27D" w14:textId="77777777" w:rsidR="00500A4C" w:rsidRPr="006016BE" w:rsidRDefault="00500A4C" w:rsidP="00B95779"/>
    <w:p w14:paraId="42717C97" w14:textId="24DC6760" w:rsidR="002C2560" w:rsidRPr="006016BE" w:rsidRDefault="00746742" w:rsidP="002C2560">
      <w:pPr>
        <w:rPr>
          <w:noProof/>
        </w:rPr>
      </w:pPr>
      <w:r w:rsidRPr="006016BE">
        <w:t xml:space="preserve">The property price index (PPI - established house price and attached house price) produced by ABS for Australian capital cities, show that for the </w:t>
      </w:r>
      <w:r w:rsidR="008C07D0">
        <w:t>March</w:t>
      </w:r>
      <w:r w:rsidR="003F41B4" w:rsidRPr="006016BE">
        <w:t xml:space="preserve"> </w:t>
      </w:r>
      <w:r w:rsidR="008C07D0">
        <w:t>q</w:t>
      </w:r>
      <w:r w:rsidR="003F41B4" w:rsidRPr="006016BE">
        <w:t>uarter 202</w:t>
      </w:r>
      <w:r w:rsidR="008C07D0">
        <w:t>1</w:t>
      </w:r>
      <w:r w:rsidR="003F41B4" w:rsidRPr="006016BE">
        <w:t>, Darwin PPI in</w:t>
      </w:r>
      <w:r w:rsidRPr="006016BE">
        <w:t xml:space="preserve">creased by </w:t>
      </w:r>
      <w:r w:rsidR="008C07D0">
        <w:t>4.7</w:t>
      </w:r>
      <w:r w:rsidR="003F41B4" w:rsidRPr="006016BE">
        <w:t xml:space="preserve">%, while nationally the PPI increased by </w:t>
      </w:r>
      <w:r w:rsidR="008C07D0">
        <w:t>5.4</w:t>
      </w:r>
      <w:r w:rsidRPr="006016BE">
        <w:t>%.</w:t>
      </w:r>
      <w:r w:rsidR="00B95779" w:rsidRPr="006016BE">
        <w:t xml:space="preserve"> </w:t>
      </w:r>
      <w:r w:rsidR="002040AF">
        <w:br w:type="column"/>
      </w:r>
      <w:r w:rsidR="002C2560" w:rsidRPr="00BE5517">
        <w:rPr>
          <w:b/>
        </w:rPr>
        <w:lastRenderedPageBreak/>
        <w:t>Chart 1</w:t>
      </w:r>
      <w:r w:rsidR="00600A23">
        <w:rPr>
          <w:b/>
        </w:rPr>
        <w:t>8</w:t>
      </w:r>
      <w:r w:rsidR="002C2560" w:rsidRPr="00BE5517">
        <w:rPr>
          <w:b/>
        </w:rPr>
        <w:t>:</w:t>
      </w:r>
      <w:r w:rsidR="002C2560" w:rsidRPr="00BE5517">
        <w:t xml:space="preserve"> </w:t>
      </w:r>
      <w:r w:rsidR="002C2560" w:rsidRPr="00BE5517">
        <w:rPr>
          <w:b/>
        </w:rPr>
        <w:t>House and Unit Purchase Price,</w:t>
      </w:r>
      <w:r w:rsidR="00BE5517" w:rsidRPr="00BE5517">
        <w:rPr>
          <w:b/>
        </w:rPr>
        <w:t xml:space="preserve"> </w:t>
      </w:r>
      <w:r w:rsidR="00F719D2">
        <w:rPr>
          <w:b/>
        </w:rPr>
        <w:t>June</w:t>
      </w:r>
      <w:r w:rsidR="00BE5517" w:rsidRPr="00BE5517">
        <w:rPr>
          <w:b/>
        </w:rPr>
        <w:t xml:space="preserve"> quarter</w:t>
      </w:r>
    </w:p>
    <w:p w14:paraId="16C57A1C" w14:textId="41169A40" w:rsidR="002C2560" w:rsidRPr="006016BE" w:rsidRDefault="00DE52C5" w:rsidP="002C2560">
      <w:r w:rsidRPr="00DE52C5">
        <w:rPr>
          <w:noProof/>
          <w:lang w:eastAsia="en-AU" w:bidi="ar-SA"/>
        </w:rPr>
        <w:drawing>
          <wp:inline distT="0" distB="0" distL="0" distR="0" wp14:anchorId="6139EACF" wp14:editId="7F5179F4">
            <wp:extent cx="2832735" cy="1963701"/>
            <wp:effectExtent l="0" t="0" r="5715" b="0"/>
            <wp:docPr id="676" name="Picture 676" descr="House prices in Darwin have gradually decreased between June 2017 and June 2020, from around $500000 to about $450000. House prices have moderated over the last 12 months.&#10;Unit prices in Darwin have gradually decreased between June 2017 and June 2020, from around $480000 to about $300000.&#10;Palmerston house prices gradually decreased between June 2016 and June 2019, from around $480000 to about $420000. &#10;Palmerston unit prices have gradually decreased between June 2016 and June 2019, from around $385000 to about $220000." title="House and Unit Purchase Price, Jun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2735" cy="1963701"/>
                    </a:xfrm>
                    <a:prstGeom prst="rect">
                      <a:avLst/>
                    </a:prstGeom>
                    <a:noFill/>
                    <a:ln>
                      <a:noFill/>
                    </a:ln>
                  </pic:spPr>
                </pic:pic>
              </a:graphicData>
            </a:graphic>
          </wp:inline>
        </w:drawing>
      </w:r>
    </w:p>
    <w:p w14:paraId="30EA4210" w14:textId="77777777" w:rsidR="00B95779" w:rsidRPr="006016BE" w:rsidRDefault="00B95779" w:rsidP="00B95779">
      <w:pPr>
        <w:rPr>
          <w:i/>
          <w:iCs/>
          <w:sz w:val="18"/>
        </w:rPr>
      </w:pPr>
      <w:r w:rsidRPr="006016BE">
        <w:rPr>
          <w:i/>
          <w:iCs/>
          <w:sz w:val="18"/>
        </w:rPr>
        <w:t>Source: REINT</w:t>
      </w:r>
    </w:p>
    <w:p w14:paraId="25F53B01" w14:textId="77777777" w:rsidR="00B95779" w:rsidRPr="006016BE" w:rsidRDefault="00B95779" w:rsidP="00B95779">
      <w:pPr>
        <w:rPr>
          <w:b/>
          <w:noProof/>
        </w:rPr>
      </w:pPr>
    </w:p>
    <w:p w14:paraId="4BE54B03" w14:textId="42A37483" w:rsidR="002C2560" w:rsidRPr="00BE5517" w:rsidRDefault="002C2560" w:rsidP="002C2560">
      <w:pPr>
        <w:rPr>
          <w:b/>
          <w:noProof/>
        </w:rPr>
      </w:pPr>
      <w:r w:rsidRPr="00BE5517">
        <w:rPr>
          <w:b/>
          <w:noProof/>
        </w:rPr>
        <w:t xml:space="preserve">Chart </w:t>
      </w:r>
      <w:r w:rsidR="00600A23">
        <w:rPr>
          <w:b/>
          <w:noProof/>
        </w:rPr>
        <w:t>19</w:t>
      </w:r>
      <w:r w:rsidRPr="00BE5517">
        <w:rPr>
          <w:b/>
          <w:noProof/>
        </w:rPr>
        <w:t xml:space="preserve">: House and Unit Weekly Rental Price, </w:t>
      </w:r>
      <w:r w:rsidR="00F719D2">
        <w:rPr>
          <w:b/>
          <w:noProof/>
        </w:rPr>
        <w:t>June</w:t>
      </w:r>
      <w:r w:rsidR="00BE5517" w:rsidRPr="00BE5517">
        <w:rPr>
          <w:b/>
          <w:noProof/>
        </w:rPr>
        <w:t xml:space="preserve"> quarter</w:t>
      </w:r>
    </w:p>
    <w:p w14:paraId="367B8E07" w14:textId="2A42EB9F" w:rsidR="002C2560" w:rsidRPr="006016BE" w:rsidRDefault="00DE52C5" w:rsidP="002C2560">
      <w:r w:rsidRPr="00DE52C5">
        <w:rPr>
          <w:noProof/>
          <w:lang w:eastAsia="en-AU" w:bidi="ar-SA"/>
        </w:rPr>
        <w:drawing>
          <wp:inline distT="0" distB="0" distL="0" distR="0" wp14:anchorId="74773BD0" wp14:editId="3B02C9DA">
            <wp:extent cx="2832735" cy="1963701"/>
            <wp:effectExtent l="0" t="0" r="5715" b="0"/>
            <wp:docPr id="677" name="Picture 677" descr="House prices in Darwin have gradually increased between June 2017 and June 2020, from around $585000 to about $700000. House prices have moderated over the last 12 months.&#10;Unit prices in Darwin have gradually decreased between June 2017 and June 2020, from around $445000 to about $425000.&#10;Palmerston house prices have been relatively stable between June 2017 and June 2020, at around $440000.&#10;Palmerston unit prices have been relatively stable between June 2017 and June 2020, at around $325000." title="House and Unit Weekly Rental Price, Jun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2735" cy="1963701"/>
                    </a:xfrm>
                    <a:prstGeom prst="rect">
                      <a:avLst/>
                    </a:prstGeom>
                    <a:noFill/>
                    <a:ln>
                      <a:noFill/>
                    </a:ln>
                  </pic:spPr>
                </pic:pic>
              </a:graphicData>
            </a:graphic>
          </wp:inline>
        </w:drawing>
      </w:r>
    </w:p>
    <w:p w14:paraId="3D047783" w14:textId="77777777" w:rsidR="00B95779" w:rsidRPr="006016BE" w:rsidRDefault="00B95779" w:rsidP="00B95779">
      <w:pPr>
        <w:rPr>
          <w:i/>
          <w:iCs/>
          <w:sz w:val="18"/>
        </w:rPr>
      </w:pPr>
      <w:r w:rsidRPr="006016BE">
        <w:rPr>
          <w:i/>
          <w:iCs/>
          <w:sz w:val="18"/>
        </w:rPr>
        <w:t>Source: REINT</w:t>
      </w:r>
    </w:p>
    <w:p w14:paraId="6F69B5AD" w14:textId="77777777" w:rsidR="002C4781" w:rsidRPr="006016BE" w:rsidRDefault="002C4781" w:rsidP="00D72658">
      <w:pPr>
        <w:rPr>
          <w:sz w:val="20"/>
        </w:rPr>
      </w:pPr>
    </w:p>
    <w:p w14:paraId="456BACED" w14:textId="7E1F15E5" w:rsidR="00B95779" w:rsidRPr="006016BE" w:rsidRDefault="00D72658" w:rsidP="00C610E8">
      <w:pPr>
        <w:pStyle w:val="Heading1"/>
      </w:pPr>
      <w:r w:rsidRPr="006016BE">
        <w:br w:type="column"/>
      </w:r>
      <w:r w:rsidR="00B95779" w:rsidRPr="006016BE">
        <w:t>Income</w:t>
      </w:r>
    </w:p>
    <w:p w14:paraId="4ED5DC55" w14:textId="2D97FA09" w:rsidR="00FA2F45" w:rsidRPr="006016BE" w:rsidRDefault="00FA2F45" w:rsidP="00FA2F45">
      <w:r w:rsidRPr="006016BE">
        <w:t>The average weekly earnings and wage price index measure</w:t>
      </w:r>
      <w:r w:rsidR="00514A02" w:rsidRPr="006016BE">
        <w:t>s</w:t>
      </w:r>
      <w:r w:rsidRPr="006016BE">
        <w:t xml:space="preserve"> are different but related concepts. Average weekly earnings captures the current average value of wages and salaries paid to employees. Wage price index measures changes in wages and salaries paid </w:t>
      </w:r>
      <w:r w:rsidR="00FC7AB4" w:rsidRPr="006016BE">
        <w:t>to</w:t>
      </w:r>
      <w:r w:rsidRPr="006016BE">
        <w:t xml:space="preserve"> employees for a unit of labour where the quality and quantity of labour are not considered. The Wage Price Index is designed to measure inflationary pressures on wages and salaries. </w:t>
      </w:r>
    </w:p>
    <w:p w14:paraId="7D7299B8" w14:textId="511E8B79" w:rsidR="00FA2F45" w:rsidRPr="006016BE" w:rsidRDefault="00FA2F45" w:rsidP="00FA2F45">
      <w:r w:rsidRPr="006016BE">
        <w:t>Average weekly earnings have generally increased over time</w:t>
      </w:r>
      <w:r w:rsidR="009F1C50" w:rsidRPr="006016BE">
        <w:t>,</w:t>
      </w:r>
      <w:r w:rsidR="006C5ECB" w:rsidRPr="006016BE">
        <w:t xml:space="preserve"> however</w:t>
      </w:r>
      <w:r w:rsidRPr="006016BE">
        <w:t xml:space="preserve"> the rate of growth has fluctuated.</w:t>
      </w:r>
    </w:p>
    <w:p w14:paraId="113E1EAA" w14:textId="2692A777" w:rsidR="00C667EC" w:rsidRDefault="00FA2F45" w:rsidP="00FA2F45">
      <w:r w:rsidRPr="006016BE">
        <w:t>In annual terms</w:t>
      </w:r>
      <w:r w:rsidR="00224E72">
        <w:t>,</w:t>
      </w:r>
      <w:r w:rsidRPr="006016BE">
        <w:t xml:space="preserve"> </w:t>
      </w:r>
      <w:r w:rsidR="00224E72" w:rsidRPr="006016BE">
        <w:t xml:space="preserve">NT </w:t>
      </w:r>
      <w:r w:rsidRPr="006016BE">
        <w:t>average weekly full time adu</w:t>
      </w:r>
      <w:r w:rsidR="00F735D7" w:rsidRPr="006016BE">
        <w:t xml:space="preserve">lt </w:t>
      </w:r>
      <w:r w:rsidR="00224E72">
        <w:t xml:space="preserve">ordinary </w:t>
      </w:r>
      <w:r w:rsidR="00F735D7" w:rsidRPr="006016BE">
        <w:t>earnings (A</w:t>
      </w:r>
      <w:r w:rsidR="008B4D76" w:rsidRPr="006016BE">
        <w:t>WFT</w:t>
      </w:r>
      <w:r w:rsidR="00224E72">
        <w:t>O</w:t>
      </w:r>
      <w:r w:rsidR="008B4D76" w:rsidRPr="006016BE">
        <w:t>E)</w:t>
      </w:r>
      <w:r w:rsidR="00224E72">
        <w:t>, which excludes bonuses,</w:t>
      </w:r>
      <w:r w:rsidR="008B4D76" w:rsidRPr="006016BE">
        <w:t xml:space="preserve"> </w:t>
      </w:r>
      <w:r w:rsidR="00224E72">
        <w:t>in</w:t>
      </w:r>
      <w:r w:rsidR="008B4D76" w:rsidRPr="006016BE">
        <w:t xml:space="preserve">creased by </w:t>
      </w:r>
      <w:r w:rsidR="00224E72">
        <w:t>1.1</w:t>
      </w:r>
      <w:r w:rsidRPr="006016BE">
        <w:t xml:space="preserve">% in </w:t>
      </w:r>
      <w:r w:rsidR="008077D9" w:rsidRPr="006016BE">
        <w:t>November</w:t>
      </w:r>
      <w:r w:rsidR="00F3192A" w:rsidRPr="006016BE">
        <w:t xml:space="preserve"> </w:t>
      </w:r>
      <w:r w:rsidR="004F5502">
        <w:t>2020 to $17</w:t>
      </w:r>
      <w:r w:rsidR="00224E72">
        <w:t>03</w:t>
      </w:r>
      <w:r w:rsidRPr="006016BE">
        <w:t xml:space="preserve">, compared to the national </w:t>
      </w:r>
      <w:r w:rsidR="00C667EC">
        <w:t xml:space="preserve">increase of 3.2% to </w:t>
      </w:r>
      <w:r w:rsidRPr="006016BE">
        <w:t>$</w:t>
      </w:r>
      <w:r w:rsidR="00514A02" w:rsidRPr="006016BE">
        <w:t>17</w:t>
      </w:r>
      <w:r w:rsidR="00C667EC">
        <w:t>11</w:t>
      </w:r>
      <w:r w:rsidR="00514A02" w:rsidRPr="006016BE">
        <w:t xml:space="preserve"> </w:t>
      </w:r>
      <w:r w:rsidR="00C667EC">
        <w:t>(Chart </w:t>
      </w:r>
      <w:r w:rsidR="003A3060">
        <w:t>20</w:t>
      </w:r>
      <w:r w:rsidRPr="006016BE">
        <w:t xml:space="preserve">). </w:t>
      </w:r>
    </w:p>
    <w:p w14:paraId="57166370" w14:textId="26FFE793" w:rsidR="00C667EC" w:rsidRDefault="00C667EC" w:rsidP="00FA2F45">
      <w:r w:rsidRPr="006016BE">
        <w:t xml:space="preserve">NT average weekly full time adult </w:t>
      </w:r>
      <w:r>
        <w:t xml:space="preserve">total </w:t>
      </w:r>
      <w:r w:rsidRPr="006016BE">
        <w:t>earnings (AWFTE)</w:t>
      </w:r>
      <w:r>
        <w:t xml:space="preserve">, which includes bonuses, increased by 0.2% over the year to November 2020 to $1777, compared to a 2.7% increase nationally to $1767 (Chart </w:t>
      </w:r>
      <w:r w:rsidR="003A3060">
        <w:t>21</w:t>
      </w:r>
      <w:r>
        <w:t>).</w:t>
      </w:r>
    </w:p>
    <w:p w14:paraId="308016D0" w14:textId="75F51AE9" w:rsidR="00EB014D" w:rsidRPr="006016BE" w:rsidRDefault="00FA2F45" w:rsidP="00FA2F45">
      <w:r w:rsidRPr="006016BE">
        <w:t xml:space="preserve">The NT has the </w:t>
      </w:r>
      <w:r w:rsidR="00F75E49" w:rsidRPr="006016BE">
        <w:t>fourth</w:t>
      </w:r>
      <w:r w:rsidRPr="006016BE">
        <w:t xml:space="preserve"> highest AWFTE among Australian jurisdictions, behind </w:t>
      </w:r>
      <w:r w:rsidR="00F75E49" w:rsidRPr="006016BE">
        <w:t>ACT</w:t>
      </w:r>
      <w:r w:rsidRPr="006016BE">
        <w:t xml:space="preserve"> ($</w:t>
      </w:r>
      <w:r w:rsidR="00F75E49" w:rsidRPr="006016BE">
        <w:t>1919</w:t>
      </w:r>
      <w:r w:rsidRPr="006016BE">
        <w:t>)</w:t>
      </w:r>
      <w:r w:rsidR="00EB014D" w:rsidRPr="006016BE">
        <w:t>,</w:t>
      </w:r>
      <w:r w:rsidRPr="006016BE">
        <w:t xml:space="preserve"> </w:t>
      </w:r>
      <w:r w:rsidR="00F75E49" w:rsidRPr="006016BE">
        <w:t>WA ($</w:t>
      </w:r>
      <w:r w:rsidR="00EB014D" w:rsidRPr="006016BE">
        <w:t>1908)</w:t>
      </w:r>
      <w:r w:rsidR="00F75E49" w:rsidRPr="006016BE">
        <w:t>,</w:t>
      </w:r>
      <w:r w:rsidR="00EB014D" w:rsidRPr="006016BE">
        <w:t xml:space="preserve"> and NSW</w:t>
      </w:r>
      <w:r w:rsidR="00F75E49" w:rsidRPr="006016BE">
        <w:t xml:space="preserve"> ($</w:t>
      </w:r>
      <w:r w:rsidR="004F5502">
        <w:t>1815</w:t>
      </w:r>
      <w:r w:rsidR="00EB014D" w:rsidRPr="006016BE">
        <w:t>).</w:t>
      </w:r>
    </w:p>
    <w:p w14:paraId="3CF803DA" w14:textId="115E8346" w:rsidR="00FA2F45" w:rsidRPr="006016BE" w:rsidRDefault="00FA2F45" w:rsidP="00FA2F45">
      <w:r w:rsidRPr="006016BE">
        <w:t xml:space="preserve">Over the year, the AWFTE for males in the NT </w:t>
      </w:r>
      <w:r w:rsidR="00514A02" w:rsidRPr="006016BE">
        <w:t>in</w:t>
      </w:r>
      <w:r w:rsidRPr="006016BE">
        <w:t xml:space="preserve">creased by </w:t>
      </w:r>
      <w:r w:rsidR="00D813CC" w:rsidRPr="006016BE">
        <w:t>0.4</w:t>
      </w:r>
      <w:r w:rsidRPr="006016BE">
        <w:t>% to $</w:t>
      </w:r>
      <w:r w:rsidR="00B04CF3" w:rsidRPr="006016BE">
        <w:t>1914</w:t>
      </w:r>
      <w:r w:rsidRPr="006016BE">
        <w:t xml:space="preserve"> and for females it increased by </w:t>
      </w:r>
      <w:r w:rsidR="00D813CC" w:rsidRPr="006016BE">
        <w:t>1.1</w:t>
      </w:r>
      <w:r w:rsidRPr="006016BE">
        <w:t>% to $</w:t>
      </w:r>
      <w:r w:rsidR="00D813CC" w:rsidRPr="006016BE">
        <w:t>162</w:t>
      </w:r>
      <w:r w:rsidR="004F5502">
        <w:t>6</w:t>
      </w:r>
      <w:r w:rsidRPr="006016BE">
        <w:t>. A substantial difference between male and female wage levels exists - both in the NT and at the national level.</w:t>
      </w:r>
    </w:p>
    <w:p w14:paraId="11B89751" w14:textId="5E2B115D" w:rsidR="0045618D" w:rsidRPr="006016BE" w:rsidRDefault="00FA2F45" w:rsidP="00FA2F45">
      <w:r w:rsidRPr="006016BE">
        <w:t xml:space="preserve">In annual terms to </w:t>
      </w:r>
      <w:r w:rsidR="00795D39">
        <w:t>March</w:t>
      </w:r>
      <w:r w:rsidR="00514A02" w:rsidRPr="006016BE">
        <w:t> </w:t>
      </w:r>
      <w:r w:rsidR="00795D39">
        <w:t>2021</w:t>
      </w:r>
      <w:r w:rsidRPr="006016BE">
        <w:t xml:space="preserve">, the WPI increased by </w:t>
      </w:r>
      <w:r w:rsidR="00B31C86" w:rsidRPr="006016BE">
        <w:t>1.</w:t>
      </w:r>
      <w:r w:rsidR="00795D39">
        <w:t>8</w:t>
      </w:r>
      <w:r w:rsidRPr="006016BE">
        <w:t>% in the NT. Nationall</w:t>
      </w:r>
      <w:r w:rsidR="00795D39">
        <w:t>y, the growth in the WPI was 1.5</w:t>
      </w:r>
      <w:r w:rsidRPr="006016BE">
        <w:t xml:space="preserve">% </w:t>
      </w:r>
      <w:r w:rsidR="00795D39">
        <w:t>over</w:t>
      </w:r>
      <w:r w:rsidR="00D35A30">
        <w:t xml:space="preserve"> the same period (Chart 2</w:t>
      </w:r>
      <w:r w:rsidR="005E2B7D">
        <w:t>3</w:t>
      </w:r>
      <w:r w:rsidRPr="006016BE">
        <w:t>)</w:t>
      </w:r>
      <w:r w:rsidR="00746742" w:rsidRPr="006016BE">
        <w:t>.</w:t>
      </w:r>
    </w:p>
    <w:p w14:paraId="2D887099" w14:textId="52F535C6" w:rsidR="00703EC7" w:rsidRPr="006016BE" w:rsidRDefault="00181E45" w:rsidP="00703EC7">
      <w:pPr>
        <w:rPr>
          <w:b/>
          <w:iCs/>
        </w:rPr>
      </w:pPr>
      <w:r w:rsidRPr="006016BE">
        <w:br w:type="column"/>
      </w:r>
      <w:r w:rsidR="00703EC7" w:rsidRPr="006016BE">
        <w:rPr>
          <w:b/>
          <w:iCs/>
        </w:rPr>
        <w:lastRenderedPageBreak/>
        <w:t xml:space="preserve">Chart </w:t>
      </w:r>
      <w:r w:rsidR="00600A23">
        <w:rPr>
          <w:b/>
          <w:iCs/>
        </w:rPr>
        <w:t>20</w:t>
      </w:r>
      <w:r w:rsidR="00703EC7" w:rsidRPr="006016BE">
        <w:rPr>
          <w:b/>
          <w:iCs/>
        </w:rPr>
        <w:t xml:space="preserve">: Average Weekly </w:t>
      </w:r>
      <w:r w:rsidR="00703EC7">
        <w:rPr>
          <w:b/>
          <w:iCs/>
        </w:rPr>
        <w:t xml:space="preserve">Ordinary </w:t>
      </w:r>
      <w:r w:rsidR="00703EC7" w:rsidRPr="006016BE">
        <w:rPr>
          <w:b/>
          <w:iCs/>
        </w:rPr>
        <w:t>Earnings</w:t>
      </w:r>
    </w:p>
    <w:p w14:paraId="66545E8B" w14:textId="7726085C" w:rsidR="00703EC7" w:rsidRPr="006016BE" w:rsidRDefault="00703EC7" w:rsidP="00703EC7">
      <w:r w:rsidRPr="00703EC7">
        <w:rPr>
          <w:noProof/>
          <w:lang w:eastAsia="en-AU" w:bidi="ar-SA"/>
        </w:rPr>
        <w:drawing>
          <wp:inline distT="0" distB="0" distL="0" distR="0" wp14:anchorId="19EBE5E4" wp14:editId="55362CE0">
            <wp:extent cx="2832735" cy="1965017"/>
            <wp:effectExtent l="0" t="0" r="5715" b="0"/>
            <wp:docPr id="9" name="Picture 9" descr="Average weekly earnings in the Northern Territory have increased faster than nationally, and are significantly higher than the national average. Since November 2018, average weekly earnings in the Northern Territory have increased to about $1776 a week, while nationally average weekly earnings are about $1767." title="Average Weekly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735" cy="1965017"/>
                    </a:xfrm>
                    <a:prstGeom prst="rect">
                      <a:avLst/>
                    </a:prstGeom>
                    <a:noFill/>
                    <a:ln>
                      <a:noFill/>
                    </a:ln>
                  </pic:spPr>
                </pic:pic>
              </a:graphicData>
            </a:graphic>
          </wp:inline>
        </w:drawing>
      </w:r>
    </w:p>
    <w:p w14:paraId="4DBBE6D8" w14:textId="115FECF9" w:rsidR="00703EC7" w:rsidRDefault="00703EC7" w:rsidP="00703EC7">
      <w:pPr>
        <w:rPr>
          <w:i/>
          <w:iCs/>
          <w:sz w:val="18"/>
        </w:rPr>
      </w:pPr>
      <w:r w:rsidRPr="006016BE">
        <w:rPr>
          <w:i/>
          <w:iCs/>
          <w:sz w:val="18"/>
        </w:rPr>
        <w:t>Source: ABS Cat. No. 6302</w:t>
      </w:r>
    </w:p>
    <w:p w14:paraId="778ECB58" w14:textId="2CF79785" w:rsidR="00703EC7" w:rsidRPr="006016BE" w:rsidRDefault="00600A23" w:rsidP="00703EC7">
      <w:pPr>
        <w:rPr>
          <w:b/>
          <w:iCs/>
        </w:rPr>
      </w:pPr>
      <w:r>
        <w:rPr>
          <w:b/>
          <w:iCs/>
        </w:rPr>
        <w:t>Chart 21</w:t>
      </w:r>
      <w:r w:rsidR="00703EC7" w:rsidRPr="006016BE">
        <w:rPr>
          <w:b/>
          <w:iCs/>
        </w:rPr>
        <w:t xml:space="preserve">: Average Weekly </w:t>
      </w:r>
      <w:r w:rsidR="00703EC7">
        <w:rPr>
          <w:b/>
          <w:iCs/>
        </w:rPr>
        <w:t xml:space="preserve">Total </w:t>
      </w:r>
      <w:r w:rsidR="00703EC7" w:rsidRPr="006016BE">
        <w:rPr>
          <w:b/>
          <w:iCs/>
        </w:rPr>
        <w:t>Earnings</w:t>
      </w:r>
    </w:p>
    <w:p w14:paraId="3C1BDA6B" w14:textId="77777777" w:rsidR="00703EC7" w:rsidRPr="006016BE" w:rsidRDefault="00703EC7" w:rsidP="00703EC7">
      <w:r w:rsidRPr="00A30EE5">
        <w:rPr>
          <w:noProof/>
          <w:lang w:eastAsia="en-AU" w:bidi="ar-SA"/>
        </w:rPr>
        <w:drawing>
          <wp:inline distT="0" distB="0" distL="0" distR="0" wp14:anchorId="22FFFE73" wp14:editId="7FC89A15">
            <wp:extent cx="2832735" cy="1965017"/>
            <wp:effectExtent l="0" t="0" r="5715" b="0"/>
            <wp:docPr id="710" name="Picture 710" descr="Average weekly earnings in the Northern Territory have increased faster than nationally, and are significantly higher than the national average. Since November 2018, average weekly earnings in the Northern Territory have increased to about $1776 a week, while nationally average weekly earnings are about $1767." title="Average Weekly Total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2735" cy="1965017"/>
                    </a:xfrm>
                    <a:prstGeom prst="rect">
                      <a:avLst/>
                    </a:prstGeom>
                    <a:noFill/>
                    <a:ln>
                      <a:noFill/>
                    </a:ln>
                  </pic:spPr>
                </pic:pic>
              </a:graphicData>
            </a:graphic>
          </wp:inline>
        </w:drawing>
      </w:r>
    </w:p>
    <w:p w14:paraId="139700A2" w14:textId="501030D2" w:rsidR="00703EC7" w:rsidRDefault="00703EC7" w:rsidP="00703EC7">
      <w:pPr>
        <w:rPr>
          <w:i/>
          <w:iCs/>
          <w:sz w:val="18"/>
        </w:rPr>
      </w:pPr>
      <w:r w:rsidRPr="006016BE">
        <w:rPr>
          <w:i/>
          <w:iCs/>
          <w:sz w:val="18"/>
        </w:rPr>
        <w:t>Source: ABS Cat. No. 6302</w:t>
      </w:r>
    </w:p>
    <w:p w14:paraId="182DB83E" w14:textId="3B741395" w:rsidR="00CF1B1E" w:rsidRPr="00CF1B1E" w:rsidRDefault="00CF1B1E" w:rsidP="00703EC7">
      <w:pPr>
        <w:rPr>
          <w:b/>
          <w:iCs/>
        </w:rPr>
      </w:pPr>
      <w:r w:rsidRPr="006016BE">
        <w:rPr>
          <w:b/>
          <w:iCs/>
        </w:rPr>
        <w:t xml:space="preserve">Chart </w:t>
      </w:r>
      <w:r w:rsidR="00600A23">
        <w:rPr>
          <w:b/>
          <w:iCs/>
        </w:rPr>
        <w:t>22</w:t>
      </w:r>
      <w:r w:rsidRPr="006016BE">
        <w:rPr>
          <w:b/>
          <w:iCs/>
        </w:rPr>
        <w:t xml:space="preserve">: </w:t>
      </w:r>
      <w:r>
        <w:rPr>
          <w:b/>
          <w:iCs/>
        </w:rPr>
        <w:t xml:space="preserve">NT </w:t>
      </w:r>
      <w:r w:rsidRPr="006016BE">
        <w:rPr>
          <w:b/>
          <w:iCs/>
        </w:rPr>
        <w:t>Average Weekly Earnings</w:t>
      </w:r>
    </w:p>
    <w:p w14:paraId="3F3766FF" w14:textId="5958E3D0" w:rsidR="00CF1B1E" w:rsidRDefault="00CF1B1E" w:rsidP="00703EC7">
      <w:r w:rsidRPr="00CF1B1E">
        <w:rPr>
          <w:noProof/>
          <w:lang w:eastAsia="en-AU" w:bidi="ar-SA"/>
        </w:rPr>
        <w:drawing>
          <wp:inline distT="0" distB="0" distL="0" distR="0" wp14:anchorId="2C091AA4" wp14:editId="510197D4">
            <wp:extent cx="2832735" cy="1965017"/>
            <wp:effectExtent l="0" t="0" r="5715" b="0"/>
            <wp:docPr id="8" name="Picture 8" descr="NT average weekly earnings excluding bonuses has been tracking below average weekly earnings including bonuses " title="NT Average Weekly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2735" cy="1965017"/>
                    </a:xfrm>
                    <a:prstGeom prst="rect">
                      <a:avLst/>
                    </a:prstGeom>
                    <a:noFill/>
                    <a:ln>
                      <a:noFill/>
                    </a:ln>
                  </pic:spPr>
                </pic:pic>
              </a:graphicData>
            </a:graphic>
          </wp:inline>
        </w:drawing>
      </w:r>
    </w:p>
    <w:p w14:paraId="422888D7" w14:textId="0D28CF60" w:rsidR="00CF1B1E" w:rsidRPr="00CF1B1E" w:rsidRDefault="00CF1B1E" w:rsidP="00703EC7">
      <w:pPr>
        <w:rPr>
          <w:i/>
          <w:iCs/>
          <w:sz w:val="18"/>
        </w:rPr>
      </w:pPr>
      <w:r w:rsidRPr="006016BE">
        <w:rPr>
          <w:i/>
          <w:iCs/>
          <w:sz w:val="18"/>
        </w:rPr>
        <w:t>Source: ABS Cat. No. 6302</w:t>
      </w:r>
    </w:p>
    <w:p w14:paraId="457E4E01" w14:textId="77777777" w:rsidR="00B95779" w:rsidRPr="006016BE" w:rsidRDefault="00753D53" w:rsidP="00C610E8">
      <w:pPr>
        <w:pStyle w:val="Heading1"/>
      </w:pPr>
      <w:r w:rsidRPr="006016BE">
        <w:br w:type="column"/>
      </w:r>
      <w:r w:rsidR="00B95779" w:rsidRPr="006016BE">
        <w:t>Business confidence</w:t>
      </w:r>
    </w:p>
    <w:p w14:paraId="19834E56" w14:textId="77777777" w:rsidR="00FA2F45" w:rsidRPr="00D6124B" w:rsidRDefault="00FA2F45" w:rsidP="00FA2F45">
      <w:r w:rsidRPr="006016BE">
        <w:t xml:space="preserve">The Department of </w:t>
      </w:r>
      <w:r w:rsidR="00C108AF" w:rsidRPr="006016BE">
        <w:t>Industry, Tourism and Trade (DITT)</w:t>
      </w:r>
      <w:r w:rsidRPr="006016BE">
        <w:t xml:space="preserve"> conducts its own quarterly business confidence survey with a significantly higher sample size than the Sensis® Business Index (SBI), and includes results </w:t>
      </w:r>
      <w:r w:rsidRPr="00D6124B">
        <w:t xml:space="preserve">by region and industry. </w:t>
      </w:r>
    </w:p>
    <w:p w14:paraId="5D610824" w14:textId="619DDB41" w:rsidR="00FA2F45" w:rsidRDefault="00FA2F45" w:rsidP="00FA2F45">
      <w:r w:rsidRPr="00D6124B">
        <w:t xml:space="preserve">In the </w:t>
      </w:r>
      <w:r w:rsidR="006E1B4D" w:rsidRPr="00D6124B">
        <w:t>June</w:t>
      </w:r>
      <w:r w:rsidR="00A74916" w:rsidRPr="00D6124B">
        <w:t xml:space="preserve"> 2021</w:t>
      </w:r>
      <w:r w:rsidRPr="00D6124B">
        <w:t xml:space="preserve"> D</w:t>
      </w:r>
      <w:r w:rsidR="00C108AF" w:rsidRPr="00D6124B">
        <w:t>ITT</w:t>
      </w:r>
      <w:r w:rsidRPr="00D6124B">
        <w:t xml:space="preserve"> quarterly survey, business confidence was +</w:t>
      </w:r>
      <w:r w:rsidR="006E1B4D" w:rsidRPr="00D6124B">
        <w:t>84</w:t>
      </w:r>
      <w:r w:rsidRPr="00D6124B">
        <w:t>%</w:t>
      </w:r>
      <w:r w:rsidR="00CA2A16">
        <w:t xml:space="preserve"> </w:t>
      </w:r>
      <w:r w:rsidR="00CA2A16" w:rsidRPr="00D6124B">
        <w:t>(Chart 2</w:t>
      </w:r>
      <w:r w:rsidR="008C6570">
        <w:t>4</w:t>
      </w:r>
      <w:r w:rsidR="00CA2A16" w:rsidRPr="00D6124B">
        <w:t>)</w:t>
      </w:r>
      <w:r w:rsidRPr="00D6124B">
        <w:t>, with confidence by region ranging from +</w:t>
      </w:r>
      <w:r w:rsidR="006E1B4D" w:rsidRPr="00D6124B">
        <w:t>83</w:t>
      </w:r>
      <w:r w:rsidRPr="00D6124B">
        <w:t xml:space="preserve">% in </w:t>
      </w:r>
      <w:r w:rsidR="006E1B4D" w:rsidRPr="00D6124B">
        <w:t>Greater Darwin</w:t>
      </w:r>
      <w:r w:rsidRPr="00D6124B">
        <w:t xml:space="preserve"> to +</w:t>
      </w:r>
      <w:r w:rsidR="00D6124B" w:rsidRPr="00D6124B">
        <w:t>62</w:t>
      </w:r>
      <w:r w:rsidRPr="00D6124B">
        <w:t xml:space="preserve">% in </w:t>
      </w:r>
      <w:r w:rsidR="00D6124B" w:rsidRPr="00D6124B">
        <w:t>Katherine (Big Rivers)</w:t>
      </w:r>
      <w:r w:rsidRPr="00D6124B">
        <w:t xml:space="preserve">. </w:t>
      </w:r>
      <w:r w:rsidR="00704B85" w:rsidRPr="00D6124B">
        <w:t>B</w:t>
      </w:r>
      <w:r w:rsidRPr="00D6124B">
        <w:t xml:space="preserve">usiness confidence </w:t>
      </w:r>
      <w:r w:rsidR="00704B85" w:rsidRPr="00D6124B">
        <w:t>is at a record high, after touching a record low in the June quarter 2020</w:t>
      </w:r>
      <w:r w:rsidRPr="00D6124B">
        <w:t>.</w:t>
      </w:r>
    </w:p>
    <w:p w14:paraId="1A1B438B" w14:textId="72848FB9" w:rsidR="00604975" w:rsidRPr="00D6124B" w:rsidRDefault="00604975" w:rsidP="00FA2F45">
      <w:r>
        <w:t xml:space="preserve">Average annual </w:t>
      </w:r>
      <w:r w:rsidR="0027244F">
        <w:t xml:space="preserve">NT </w:t>
      </w:r>
      <w:r>
        <w:t>business confidence increased to +64% in 2020-21 compared to +41% in 2019-20</w:t>
      </w:r>
      <w:r w:rsidR="00CA2A16">
        <w:t xml:space="preserve"> </w:t>
      </w:r>
      <w:r w:rsidR="00CA2A16" w:rsidRPr="00D6124B">
        <w:t>(Chart 2</w:t>
      </w:r>
      <w:r w:rsidR="00E525CD">
        <w:t>5</w:t>
      </w:r>
      <w:r w:rsidR="00CA2A16" w:rsidRPr="00D6124B">
        <w:t>)</w:t>
      </w:r>
      <w:r>
        <w:t>.</w:t>
      </w:r>
      <w:r w:rsidR="0027244F">
        <w:t xml:space="preserve"> Business confidence is at its highest annual average level on record, which followed the lowest level on record in 2019-20.</w:t>
      </w:r>
    </w:p>
    <w:p w14:paraId="6E82312E" w14:textId="7E69B226" w:rsidR="00FA2F45" w:rsidRPr="00D6124B" w:rsidRDefault="00C03037" w:rsidP="00FA2F45">
      <w:r w:rsidRPr="00D6124B">
        <w:t xml:space="preserve">Overall </w:t>
      </w:r>
      <w:r w:rsidR="00D6124B" w:rsidRPr="00D6124B">
        <w:t>62</w:t>
      </w:r>
      <w:r w:rsidR="00FA2F45" w:rsidRPr="00D6124B">
        <w:t xml:space="preserve">% of businesses report business performance is better this year compared to the previous year. Over the past </w:t>
      </w:r>
      <w:r w:rsidR="00D6124B" w:rsidRPr="00D6124B">
        <w:t>year</w:t>
      </w:r>
      <w:r w:rsidR="00FA2F45" w:rsidRPr="00D6124B">
        <w:t>, the proportion of businesses reporting better business conditions has been trending</w:t>
      </w:r>
      <w:r w:rsidRPr="00D6124B">
        <w:t xml:space="preserve"> up</w:t>
      </w:r>
      <w:r w:rsidR="00D6124B">
        <w:t xml:space="preserve"> and is at a record high level</w:t>
      </w:r>
      <w:r w:rsidR="00FA2F45" w:rsidRPr="00D6124B">
        <w:t>, while the proportion of businesses reporting worse business</w:t>
      </w:r>
      <w:r w:rsidRPr="00D6124B">
        <w:t xml:space="preserve"> conditions has been trending down</w:t>
      </w:r>
      <w:r w:rsidR="00FA2F45" w:rsidRPr="00D6124B">
        <w:t>wards</w:t>
      </w:r>
      <w:r w:rsidR="00D6124B">
        <w:t xml:space="preserve"> and is at a record low level (Chart </w:t>
      </w:r>
      <w:r w:rsidR="00FA2F45" w:rsidRPr="00D6124B">
        <w:t>2</w:t>
      </w:r>
      <w:r w:rsidR="005F2DAD">
        <w:t>6</w:t>
      </w:r>
      <w:r w:rsidR="00FA2F45" w:rsidRPr="00D6124B">
        <w:t xml:space="preserve">). </w:t>
      </w:r>
    </w:p>
    <w:p w14:paraId="54C4457B" w14:textId="30849C12" w:rsidR="002C4781" w:rsidRPr="002040AF" w:rsidRDefault="00FA2F45" w:rsidP="00206EC4">
      <w:r w:rsidRPr="00D6124B">
        <w:t xml:space="preserve">In the </w:t>
      </w:r>
      <w:r w:rsidR="00D6124B" w:rsidRPr="00D6124B">
        <w:t>June</w:t>
      </w:r>
      <w:r w:rsidR="00F434BC" w:rsidRPr="00D6124B">
        <w:t xml:space="preserve"> </w:t>
      </w:r>
      <w:r w:rsidR="00D6124B" w:rsidRPr="00D6124B">
        <w:t>quarter 2021</w:t>
      </w:r>
      <w:r w:rsidRPr="00D6124B">
        <w:t xml:space="preserve">, key reasons for businesses feeling confident include strong customer relations, strong market position, and business opportunities. Key reasons why businesses were worried included </w:t>
      </w:r>
      <w:r w:rsidR="00D6124B" w:rsidRPr="00D6124B">
        <w:t>a lack of suitably skilled workers, increasing business costs, and government red tape</w:t>
      </w:r>
      <w:r w:rsidR="00206EC4" w:rsidRPr="00D6124B">
        <w:t>.</w:t>
      </w:r>
    </w:p>
    <w:p w14:paraId="6035294E" w14:textId="1FF86A57" w:rsidR="00396A4E" w:rsidRPr="006016BE" w:rsidRDefault="00D6124B" w:rsidP="00396A4E">
      <w:pPr>
        <w:rPr>
          <w:noProof/>
        </w:rPr>
      </w:pPr>
      <w:r>
        <w:rPr>
          <w:b/>
          <w:noProof/>
        </w:rPr>
        <w:br w:type="column"/>
      </w:r>
      <w:r w:rsidR="00396A4E" w:rsidRPr="006016BE">
        <w:rPr>
          <w:b/>
        </w:rPr>
        <w:lastRenderedPageBreak/>
        <w:t xml:space="preserve">Chart </w:t>
      </w:r>
      <w:r w:rsidR="00396A4E">
        <w:rPr>
          <w:b/>
        </w:rPr>
        <w:t>2</w:t>
      </w:r>
      <w:r w:rsidR="00600A23">
        <w:rPr>
          <w:b/>
        </w:rPr>
        <w:t>3</w:t>
      </w:r>
      <w:r w:rsidR="00396A4E" w:rsidRPr="006016BE">
        <w:rPr>
          <w:b/>
        </w:rPr>
        <w:t xml:space="preserve">: Wage Price Index, </w:t>
      </w:r>
      <w:r w:rsidR="00396A4E">
        <w:rPr>
          <w:b/>
        </w:rPr>
        <w:t>year on year % change</w:t>
      </w:r>
    </w:p>
    <w:p w14:paraId="727E7C5C" w14:textId="77777777" w:rsidR="00396A4E" w:rsidRPr="006016BE" w:rsidRDefault="00396A4E" w:rsidP="00396A4E">
      <w:pPr>
        <w:rPr>
          <w:noProof/>
        </w:rPr>
      </w:pPr>
      <w:r w:rsidRPr="00A30EE5">
        <w:rPr>
          <w:noProof/>
          <w:lang w:eastAsia="en-AU" w:bidi="ar-SA"/>
        </w:rPr>
        <w:drawing>
          <wp:inline distT="0" distB="0" distL="0" distR="0" wp14:anchorId="3729DD1D" wp14:editId="70ACC6A9">
            <wp:extent cx="3122467" cy="2162755"/>
            <wp:effectExtent l="0" t="0" r="1905" b="9525"/>
            <wp:docPr id="711" name="Picture 711" descr="The wage price index has moderated gradually in the Northern Territory and nationally since 2008. Growth both in the Northern Territory and nationally is at very low levels, about 1.8 per cent and 1.4 per cent respectively." title="Wage Price Index,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1878" cy="2169274"/>
                    </a:xfrm>
                    <a:prstGeom prst="rect">
                      <a:avLst/>
                    </a:prstGeom>
                    <a:noFill/>
                    <a:ln>
                      <a:noFill/>
                    </a:ln>
                  </pic:spPr>
                </pic:pic>
              </a:graphicData>
            </a:graphic>
          </wp:inline>
        </w:drawing>
      </w:r>
    </w:p>
    <w:p w14:paraId="7975CC41" w14:textId="77777777" w:rsidR="00396A4E" w:rsidRPr="006016BE" w:rsidRDefault="00396A4E" w:rsidP="00396A4E">
      <w:r w:rsidRPr="006016BE">
        <w:rPr>
          <w:i/>
          <w:iCs/>
          <w:sz w:val="18"/>
        </w:rPr>
        <w:t>Source: ABS Cat. No. 6345.0</w:t>
      </w:r>
    </w:p>
    <w:p w14:paraId="08AA61D8" w14:textId="74076CB6" w:rsidR="00B95779" w:rsidRPr="006016BE" w:rsidRDefault="00E87D3F" w:rsidP="00B95779">
      <w:pPr>
        <w:rPr>
          <w:b/>
          <w:noProof/>
        </w:rPr>
      </w:pPr>
      <w:r w:rsidRPr="006016BE">
        <w:rPr>
          <w:b/>
          <w:noProof/>
        </w:rPr>
        <w:t>Chart 2</w:t>
      </w:r>
      <w:r w:rsidR="00600A23">
        <w:rPr>
          <w:b/>
          <w:noProof/>
        </w:rPr>
        <w:t>4</w:t>
      </w:r>
      <w:r w:rsidR="00B95779" w:rsidRPr="006016BE">
        <w:rPr>
          <w:b/>
          <w:noProof/>
        </w:rPr>
        <w:t>: NT Business Confidence</w:t>
      </w:r>
    </w:p>
    <w:p w14:paraId="0B784D00" w14:textId="29AE9832" w:rsidR="00B95779" w:rsidRPr="006016BE" w:rsidRDefault="00A30EE5" w:rsidP="00B95779">
      <w:r w:rsidRPr="00A30EE5">
        <w:rPr>
          <w:noProof/>
          <w:lang w:eastAsia="en-AU" w:bidi="ar-SA"/>
        </w:rPr>
        <w:drawing>
          <wp:inline distT="0" distB="0" distL="0" distR="0" wp14:anchorId="751A2F7D" wp14:editId="7FF4673E">
            <wp:extent cx="2832735" cy="1961504"/>
            <wp:effectExtent l="0" t="0" r="5715" b="0"/>
            <wp:docPr id="715" name="Picture 715" descr="NT business confidence has been trending up over the past couple of quarter. Business confidence is at a record high, after touching a record low in the June quarter 2020,  mainly due to an increase in businesses that are confident and Net Balance in future prospects." title="NT Business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2735" cy="1961504"/>
                    </a:xfrm>
                    <a:prstGeom prst="rect">
                      <a:avLst/>
                    </a:prstGeom>
                    <a:noFill/>
                    <a:ln>
                      <a:noFill/>
                    </a:ln>
                  </pic:spPr>
                </pic:pic>
              </a:graphicData>
            </a:graphic>
          </wp:inline>
        </w:drawing>
      </w:r>
    </w:p>
    <w:p w14:paraId="212EAEF3" w14:textId="77777777" w:rsidR="00B95779" w:rsidRPr="006016BE" w:rsidRDefault="00B95779" w:rsidP="00B95779">
      <w:pPr>
        <w:rPr>
          <w:i/>
          <w:iCs/>
          <w:sz w:val="18"/>
        </w:rPr>
      </w:pPr>
      <w:r w:rsidRPr="006016BE">
        <w:rPr>
          <w:i/>
          <w:iCs/>
          <w:sz w:val="18"/>
        </w:rPr>
        <w:t>Source: D</w:t>
      </w:r>
      <w:r w:rsidR="00500A4C" w:rsidRPr="006016BE">
        <w:rPr>
          <w:i/>
          <w:iCs/>
          <w:sz w:val="18"/>
        </w:rPr>
        <w:t>IT</w:t>
      </w:r>
      <w:r w:rsidRPr="006016BE">
        <w:rPr>
          <w:i/>
          <w:iCs/>
          <w:sz w:val="18"/>
        </w:rPr>
        <w:t>T Business Confidence Survey</w:t>
      </w:r>
    </w:p>
    <w:p w14:paraId="74F8DEBD" w14:textId="0E12FEF8" w:rsidR="00855D02" w:rsidRPr="006016BE" w:rsidRDefault="00855D02" w:rsidP="00855D02">
      <w:pPr>
        <w:rPr>
          <w:b/>
          <w:noProof/>
        </w:rPr>
      </w:pPr>
      <w:r w:rsidRPr="006016BE">
        <w:rPr>
          <w:b/>
          <w:noProof/>
        </w:rPr>
        <w:t xml:space="preserve">Chart </w:t>
      </w:r>
      <w:r w:rsidR="00600A23">
        <w:rPr>
          <w:b/>
          <w:noProof/>
        </w:rPr>
        <w:t>25</w:t>
      </w:r>
      <w:r w:rsidRPr="006016BE">
        <w:rPr>
          <w:b/>
          <w:noProof/>
        </w:rPr>
        <w:t>: NT Business Confidence</w:t>
      </w:r>
      <w:r>
        <w:rPr>
          <w:b/>
          <w:noProof/>
        </w:rPr>
        <w:t>, financial year average</w:t>
      </w:r>
    </w:p>
    <w:p w14:paraId="0A860168" w14:textId="5409F0E0" w:rsidR="00855D02" w:rsidRPr="006016BE" w:rsidRDefault="00855D02" w:rsidP="00855D02">
      <w:r w:rsidRPr="00855D02">
        <w:rPr>
          <w:noProof/>
          <w:lang w:eastAsia="en-AU" w:bidi="ar-SA"/>
        </w:rPr>
        <w:drawing>
          <wp:inline distT="0" distB="0" distL="0" distR="0" wp14:anchorId="53DDEB86" wp14:editId="01ED02A9">
            <wp:extent cx="2832735" cy="1846561"/>
            <wp:effectExtent l="0" t="0" r="0" b="0"/>
            <wp:docPr id="10" name="Picture 10" descr="NT business confidence has been trending up over the past couple of quarter. Business confidence is at a record high, after touching a record low in the June quarter 2020,  mainly due to an increase in businesses that are confident and Net Balance in future prospects." title="NT Business Confidence, financial yea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2735" cy="1846561"/>
                    </a:xfrm>
                    <a:prstGeom prst="rect">
                      <a:avLst/>
                    </a:prstGeom>
                    <a:noFill/>
                    <a:ln>
                      <a:noFill/>
                    </a:ln>
                  </pic:spPr>
                </pic:pic>
              </a:graphicData>
            </a:graphic>
          </wp:inline>
        </w:drawing>
      </w:r>
    </w:p>
    <w:p w14:paraId="51F0B94A" w14:textId="77777777" w:rsidR="00855D02" w:rsidRPr="006016BE" w:rsidRDefault="00855D02" w:rsidP="00855D02">
      <w:pPr>
        <w:rPr>
          <w:i/>
          <w:iCs/>
          <w:sz w:val="18"/>
        </w:rPr>
      </w:pPr>
      <w:r w:rsidRPr="006016BE">
        <w:rPr>
          <w:i/>
          <w:iCs/>
          <w:sz w:val="18"/>
        </w:rPr>
        <w:t>Source: DITT Business Confidence Survey</w:t>
      </w:r>
    </w:p>
    <w:p w14:paraId="16FA71BA" w14:textId="77777777" w:rsidR="00B95779" w:rsidRPr="006016BE" w:rsidRDefault="00B95779" w:rsidP="00B95779">
      <w:pPr>
        <w:rPr>
          <w:i/>
          <w:iCs/>
          <w:sz w:val="18"/>
        </w:rPr>
      </w:pPr>
    </w:p>
    <w:p w14:paraId="6655D9DC" w14:textId="51D748FE" w:rsidR="00B95779" w:rsidRPr="006016BE" w:rsidRDefault="00A74916" w:rsidP="00C610E8">
      <w:pPr>
        <w:pStyle w:val="Heading1"/>
      </w:pPr>
      <w:r>
        <w:br w:type="column"/>
      </w:r>
      <w:r w:rsidR="00B95779" w:rsidRPr="006016BE">
        <w:t>Count of NT businesses</w:t>
      </w:r>
    </w:p>
    <w:p w14:paraId="0693C543" w14:textId="19E89136" w:rsidR="00FA2F45" w:rsidRPr="006016BE" w:rsidRDefault="007C1118" w:rsidP="00FA2F45">
      <w:r w:rsidRPr="006016BE">
        <w:t>The Northern Territory (NT) had 15 072 actively trading businesses at June 2020, comprising 0.62% of total actively trading businesses in Australia. In June 2019</w:t>
      </w:r>
      <w:r w:rsidR="00FA2F45" w:rsidRPr="006016BE">
        <w:t xml:space="preserve"> there were </w:t>
      </w:r>
      <w:r w:rsidRPr="006016BE">
        <w:t xml:space="preserve">14 </w:t>
      </w:r>
      <w:r w:rsidR="00534D41" w:rsidRPr="006016BE">
        <w:t xml:space="preserve">769 </w:t>
      </w:r>
      <w:r w:rsidR="00A74916">
        <w:t>businesses operating (Chart </w:t>
      </w:r>
      <w:r w:rsidR="00FA2F45" w:rsidRPr="006016BE">
        <w:t>2</w:t>
      </w:r>
      <w:r w:rsidR="005F2DAD">
        <w:t>7</w:t>
      </w:r>
      <w:r w:rsidR="00FA2F45" w:rsidRPr="006016BE">
        <w:t xml:space="preserve">). </w:t>
      </w:r>
    </w:p>
    <w:p w14:paraId="6E0343E0" w14:textId="77777777" w:rsidR="00FA2F45" w:rsidRPr="006016BE" w:rsidRDefault="00FA2F45" w:rsidP="00FA2F45">
      <w:r w:rsidRPr="006016BE">
        <w:t>The highest number of operating businesses was in New South Wales followed by Victoria, Queensland, Western Australia, South Australia, Tasmania, the Australian Capital Territory and the NT.</w:t>
      </w:r>
    </w:p>
    <w:p w14:paraId="0E4FCC7C" w14:textId="55F8F7B6" w:rsidR="00FA2F45" w:rsidRPr="006016BE" w:rsidRDefault="00352AB7" w:rsidP="00FA2F45">
      <w:r w:rsidRPr="006016BE">
        <w:t>In 2019-20, the entry rate f</w:t>
      </w:r>
      <w:r w:rsidR="008024ED" w:rsidRPr="006016BE">
        <w:t>or businesses in the NT was 14.9</w:t>
      </w:r>
      <w:r w:rsidRPr="006016BE">
        <w:t xml:space="preserve">%, slightly higher than the national average of 14.5%. </w:t>
      </w:r>
      <w:r w:rsidR="0020130A" w:rsidRPr="006016BE">
        <w:t>In 2019-20, the exit rate for NT was 12.4%, lower than the entry rate and resulting in an increase in the number of overall businesses</w:t>
      </w:r>
      <w:r w:rsidR="00FA2F45" w:rsidRPr="006016BE">
        <w:t>. Na</w:t>
      </w:r>
      <w:r w:rsidR="0020130A" w:rsidRPr="006016BE">
        <w:t>tionally, the exit rate was 12.5</w:t>
      </w:r>
      <w:r w:rsidR="00FA2F45" w:rsidRPr="006016BE">
        <w:t xml:space="preserve">%. </w:t>
      </w:r>
    </w:p>
    <w:p w14:paraId="266457F0" w14:textId="4DEBC482" w:rsidR="00FA2F45" w:rsidRPr="006016BE" w:rsidRDefault="00FA2F45" w:rsidP="00FA2F45">
      <w:r w:rsidRPr="006016BE">
        <w:t>In Ju</w:t>
      </w:r>
      <w:r w:rsidR="0039474C" w:rsidRPr="006016BE">
        <w:t>ne 2016, the NT had 14 289</w:t>
      </w:r>
      <w:r w:rsidRPr="006016BE">
        <w:t xml:space="preserve"> operating businesses and of these </w:t>
      </w:r>
      <w:r w:rsidR="0039474C" w:rsidRPr="006016BE">
        <w:t>87.3% were still operating in June 2017, 77.3% survived to June 2018, 70.3% were still operating in June</w:t>
      </w:r>
      <w:r w:rsidR="00534D41" w:rsidRPr="006016BE">
        <w:t> </w:t>
      </w:r>
      <w:r w:rsidR="0039474C" w:rsidRPr="006016BE">
        <w:t>2019 and 64.6% survived to June</w:t>
      </w:r>
      <w:r w:rsidR="00534D41" w:rsidRPr="006016BE">
        <w:t> </w:t>
      </w:r>
      <w:r w:rsidR="0039474C" w:rsidRPr="006016BE">
        <w:t xml:space="preserve">2020. </w:t>
      </w:r>
      <w:r w:rsidRPr="006016BE">
        <w:t xml:space="preserve"> Simi</w:t>
      </w:r>
      <w:r w:rsidR="0039474C" w:rsidRPr="006016BE">
        <w:t>larly, at the national level, 65.1</w:t>
      </w:r>
      <w:r w:rsidRPr="006016BE">
        <w:t>% of the businesses operating in J</w:t>
      </w:r>
      <w:r w:rsidR="0039474C" w:rsidRPr="006016BE">
        <w:t>une</w:t>
      </w:r>
      <w:r w:rsidR="00534D41" w:rsidRPr="006016BE">
        <w:t> </w:t>
      </w:r>
      <w:r w:rsidR="0039474C" w:rsidRPr="006016BE">
        <w:t>2016 survived to June 2020</w:t>
      </w:r>
      <w:r w:rsidRPr="006016BE">
        <w:t>.</w:t>
      </w:r>
    </w:p>
    <w:p w14:paraId="728E5013" w14:textId="77777777" w:rsidR="00FA2F45" w:rsidRPr="006016BE" w:rsidRDefault="00FA2F45" w:rsidP="00FA2F45">
      <w:r w:rsidRPr="006016BE">
        <w:t>Australian Bureau of Statistics (ABS) defines business size by level of employment as follows:</w:t>
      </w:r>
    </w:p>
    <w:p w14:paraId="58A2EA74" w14:textId="77777777" w:rsidR="00FA2F45" w:rsidRPr="006016BE" w:rsidRDefault="00FA2F45" w:rsidP="00500A4C">
      <w:pPr>
        <w:pStyle w:val="ListParagraph"/>
        <w:numPr>
          <w:ilvl w:val="0"/>
          <w:numId w:val="10"/>
        </w:numPr>
        <w:ind w:left="720"/>
      </w:pPr>
      <w:r w:rsidRPr="006016BE">
        <w:t>Small business: 0-19 employees</w:t>
      </w:r>
    </w:p>
    <w:p w14:paraId="7D094039" w14:textId="77777777" w:rsidR="00FA2F45" w:rsidRPr="006016BE" w:rsidRDefault="00FA2F45" w:rsidP="00500A4C">
      <w:pPr>
        <w:pStyle w:val="ListParagraph"/>
        <w:numPr>
          <w:ilvl w:val="0"/>
          <w:numId w:val="10"/>
        </w:numPr>
        <w:ind w:left="720"/>
      </w:pPr>
      <w:r w:rsidRPr="006016BE">
        <w:t>Medium business: 20-199 employees</w:t>
      </w:r>
    </w:p>
    <w:p w14:paraId="66F1D3F9" w14:textId="77777777" w:rsidR="00FA2F45" w:rsidRPr="006016BE" w:rsidRDefault="00FA2F45" w:rsidP="00500A4C">
      <w:pPr>
        <w:pStyle w:val="ListParagraph"/>
        <w:numPr>
          <w:ilvl w:val="0"/>
          <w:numId w:val="10"/>
        </w:numPr>
        <w:ind w:left="720"/>
      </w:pPr>
      <w:r w:rsidRPr="006016BE">
        <w:t>Large business: 200+ employees.</w:t>
      </w:r>
    </w:p>
    <w:p w14:paraId="2972451D" w14:textId="6153F392" w:rsidR="00130B3F" w:rsidRPr="006016BE" w:rsidRDefault="00BE2B0C" w:rsidP="0045618D">
      <w:r w:rsidRPr="006016BE">
        <w:t xml:space="preserve">The majority of actively trading businesses in the NT are small. In June 2020, </w:t>
      </w:r>
      <w:r w:rsidR="00AD34FE" w:rsidRPr="006016BE">
        <w:t>95.9% were small businesses, 3.7% were medium businesses and 0.3</w:t>
      </w:r>
      <w:r w:rsidRPr="006016BE">
        <w:t>% were large businesses</w:t>
      </w:r>
      <w:r w:rsidR="009F2CFA">
        <w:t xml:space="preserve"> (Chart 2</w:t>
      </w:r>
      <w:r w:rsidR="005F2DAD">
        <w:t>8</w:t>
      </w:r>
      <w:r w:rsidR="009F2CFA">
        <w:t>)</w:t>
      </w:r>
      <w:r w:rsidRPr="006016BE">
        <w:t>. Nationally, 97.5% of the businesses were small.</w:t>
      </w:r>
    </w:p>
    <w:p w14:paraId="2042C189" w14:textId="2791D930" w:rsidR="00396A4E" w:rsidRPr="006016BE" w:rsidRDefault="00130B3F" w:rsidP="00396A4E">
      <w:pPr>
        <w:rPr>
          <w:b/>
          <w:iCs/>
        </w:rPr>
      </w:pPr>
      <w:r w:rsidRPr="006016BE">
        <w:br w:type="column"/>
      </w:r>
      <w:r w:rsidR="00396A4E" w:rsidRPr="006016BE">
        <w:rPr>
          <w:b/>
          <w:iCs/>
        </w:rPr>
        <w:lastRenderedPageBreak/>
        <w:t>Chart 2</w:t>
      </w:r>
      <w:r w:rsidR="00600A23">
        <w:rPr>
          <w:b/>
          <w:iCs/>
        </w:rPr>
        <w:t>6</w:t>
      </w:r>
      <w:r w:rsidR="00396A4E" w:rsidRPr="006016BE">
        <w:rPr>
          <w:b/>
          <w:iCs/>
        </w:rPr>
        <w:t>: NT Business Performance</w:t>
      </w:r>
    </w:p>
    <w:p w14:paraId="3C0776AB" w14:textId="77777777" w:rsidR="00396A4E" w:rsidRPr="006016BE" w:rsidRDefault="00396A4E" w:rsidP="00396A4E">
      <w:pPr>
        <w:rPr>
          <w:i/>
          <w:iCs/>
          <w:sz w:val="18"/>
        </w:rPr>
      </w:pPr>
      <w:r w:rsidRPr="00A30EE5">
        <w:rPr>
          <w:noProof/>
          <w:lang w:eastAsia="en-AU" w:bidi="ar-SA"/>
        </w:rPr>
        <w:drawing>
          <wp:inline distT="0" distB="0" distL="0" distR="0" wp14:anchorId="596C48F2" wp14:editId="24B3DD32">
            <wp:extent cx="2832735" cy="1882554"/>
            <wp:effectExtent l="0" t="0" r="5715" b="0"/>
            <wp:docPr id="714" name="Picture 714" descr="62% of Territory businesses noted that their business performance was better last year compared to this year. This represents an decrease in expected business performance which had been trending downwards over recent years." title="NT Busines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2735" cy="1882554"/>
                    </a:xfrm>
                    <a:prstGeom prst="rect">
                      <a:avLst/>
                    </a:prstGeom>
                    <a:noFill/>
                    <a:ln>
                      <a:noFill/>
                    </a:ln>
                  </pic:spPr>
                </pic:pic>
              </a:graphicData>
            </a:graphic>
          </wp:inline>
        </w:drawing>
      </w:r>
    </w:p>
    <w:p w14:paraId="0560460E" w14:textId="77777777" w:rsidR="00396A4E" w:rsidRPr="002040AF" w:rsidRDefault="00396A4E" w:rsidP="00396A4E">
      <w:pPr>
        <w:rPr>
          <w:i/>
          <w:iCs/>
          <w:sz w:val="18"/>
        </w:rPr>
      </w:pPr>
      <w:r w:rsidRPr="006016BE">
        <w:rPr>
          <w:i/>
          <w:iCs/>
          <w:sz w:val="18"/>
        </w:rPr>
        <w:t>Source: DITT Business Confidence Survey</w:t>
      </w:r>
    </w:p>
    <w:p w14:paraId="665DEEAA" w14:textId="4EC90D88" w:rsidR="0045618D" w:rsidRPr="006016BE" w:rsidRDefault="0045618D" w:rsidP="0045618D">
      <w:pPr>
        <w:rPr>
          <w:b/>
          <w:i/>
          <w:iCs/>
          <w:noProof/>
          <w:sz w:val="18"/>
        </w:rPr>
      </w:pPr>
      <w:r w:rsidRPr="006016BE">
        <w:rPr>
          <w:b/>
        </w:rPr>
        <w:t xml:space="preserve">Chart </w:t>
      </w:r>
      <w:r w:rsidR="00E87D3F" w:rsidRPr="006016BE">
        <w:rPr>
          <w:b/>
        </w:rPr>
        <w:t>2</w:t>
      </w:r>
      <w:r w:rsidR="00600A23">
        <w:rPr>
          <w:b/>
        </w:rPr>
        <w:t>7</w:t>
      </w:r>
      <w:r w:rsidRPr="006016BE">
        <w:rPr>
          <w:b/>
        </w:rPr>
        <w:t>: Number and Growth of NT Businesses</w:t>
      </w:r>
    </w:p>
    <w:p w14:paraId="3C99EF96" w14:textId="77777777" w:rsidR="0045618D" w:rsidRPr="006016BE" w:rsidRDefault="007C1118" w:rsidP="0045618D">
      <w:r w:rsidRPr="006016BE">
        <w:rPr>
          <w:noProof/>
          <w:lang w:eastAsia="en-AU" w:bidi="ar-SA"/>
        </w:rPr>
        <w:drawing>
          <wp:inline distT="0" distB="0" distL="0" distR="0" wp14:anchorId="33278D43" wp14:editId="3816BE27">
            <wp:extent cx="3124200" cy="2149475"/>
            <wp:effectExtent l="0" t="0" r="0" b="3175"/>
            <wp:docPr id="681" name="Picture 681" descr="The number of actively trading businesses in the Northern Territory increased in &#10;2019-20 to 15072 , 2018-19 equals to 14776, 2017-18 equalsto 14479, and 2016-17 equals to 14442" title="Number and Growth of NT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200" cy="2149475"/>
                    </a:xfrm>
                    <a:prstGeom prst="rect">
                      <a:avLst/>
                    </a:prstGeom>
                    <a:noFill/>
                  </pic:spPr>
                </pic:pic>
              </a:graphicData>
            </a:graphic>
          </wp:inline>
        </w:drawing>
      </w:r>
    </w:p>
    <w:p w14:paraId="788922AF" w14:textId="5A4431AF" w:rsidR="0045618D" w:rsidRPr="006016BE" w:rsidRDefault="0045618D" w:rsidP="0045618D">
      <w:pPr>
        <w:rPr>
          <w:i/>
          <w:iCs/>
          <w:sz w:val="18"/>
        </w:rPr>
      </w:pPr>
      <w:r w:rsidRPr="006016BE">
        <w:rPr>
          <w:i/>
          <w:iCs/>
          <w:sz w:val="18"/>
        </w:rPr>
        <w:t>Source: ABS Cat. No. 8165.0</w:t>
      </w:r>
    </w:p>
    <w:p w14:paraId="0532E703" w14:textId="77777777" w:rsidR="00AD34FE" w:rsidRPr="006016BE" w:rsidRDefault="00AD34FE" w:rsidP="0045618D"/>
    <w:p w14:paraId="07EB8A65" w14:textId="62D75397" w:rsidR="00206EC4" w:rsidRPr="006016BE" w:rsidRDefault="00206EC4" w:rsidP="00206EC4">
      <w:pPr>
        <w:rPr>
          <w:b/>
        </w:rPr>
      </w:pPr>
      <w:r w:rsidRPr="006016BE">
        <w:rPr>
          <w:b/>
        </w:rPr>
        <w:t>Chart 2</w:t>
      </w:r>
      <w:r w:rsidR="00600A23">
        <w:rPr>
          <w:b/>
        </w:rPr>
        <w:t>8</w:t>
      </w:r>
      <w:r w:rsidR="00A50C42" w:rsidRPr="006016BE">
        <w:rPr>
          <w:b/>
        </w:rPr>
        <w:t>: NT Business size, June 2020</w:t>
      </w:r>
    </w:p>
    <w:p w14:paraId="7228FBB0" w14:textId="32F19FB5" w:rsidR="00206EC4" w:rsidRPr="006016BE" w:rsidRDefault="00AB4359" w:rsidP="00206EC4">
      <w:r w:rsidRPr="006016BE">
        <w:rPr>
          <w:noProof/>
          <w:lang w:eastAsia="en-AU" w:bidi="ar-SA"/>
        </w:rPr>
        <w:drawing>
          <wp:inline distT="0" distB="0" distL="0" distR="0" wp14:anchorId="158D1D59" wp14:editId="6ED87AA5">
            <wp:extent cx="3053301" cy="2261859"/>
            <wp:effectExtent l="0" t="0" r="0" b="0"/>
            <wp:docPr id="675" name="Picture 675" descr="In the Northern Territory, small businesses make up 95.9% of all businesses, medium sized businesses make up 3.7% and large businesses make up 0.3%, as at June 2020" title="NT Business size,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8831" cy="2273363"/>
                    </a:xfrm>
                    <a:prstGeom prst="rect">
                      <a:avLst/>
                    </a:prstGeom>
                    <a:noFill/>
                  </pic:spPr>
                </pic:pic>
              </a:graphicData>
            </a:graphic>
          </wp:inline>
        </w:drawing>
      </w:r>
    </w:p>
    <w:p w14:paraId="294C7537" w14:textId="77777777" w:rsidR="0045618D" w:rsidRPr="006016BE" w:rsidRDefault="0045618D" w:rsidP="0045618D">
      <w:pPr>
        <w:rPr>
          <w:i/>
          <w:iCs/>
          <w:sz w:val="18"/>
        </w:rPr>
      </w:pPr>
      <w:r w:rsidRPr="006016BE">
        <w:rPr>
          <w:i/>
          <w:iCs/>
          <w:sz w:val="18"/>
        </w:rPr>
        <w:t>Source: ABS Cat. No. 8165.0</w:t>
      </w:r>
    </w:p>
    <w:p w14:paraId="75399692" w14:textId="1E5BD1EE" w:rsidR="00FA2F45" w:rsidRPr="006016BE" w:rsidRDefault="00A74916" w:rsidP="00FA2F45">
      <w:r>
        <w:br w:type="column"/>
      </w:r>
      <w:r w:rsidR="00A50C42" w:rsidRPr="006016BE">
        <w:t>Of the small businesses in the NT, 63.2% were non-employing businesses, 23.3% had 1-4 employees and 13.5% had between 5-19 employees</w:t>
      </w:r>
    </w:p>
    <w:p w14:paraId="3D5245D7" w14:textId="7CA361D4" w:rsidR="00504E73" w:rsidRPr="006016BE" w:rsidRDefault="00504E73" w:rsidP="00FA2F45">
      <w:r w:rsidRPr="006016BE">
        <w:t>In June 2020, the ‘Construction” industry had the highest number of businesses operating in the NT with 18.8% of total businesses</w:t>
      </w:r>
      <w:r w:rsidR="009F2CFA">
        <w:t xml:space="preserve"> (Chart 2</w:t>
      </w:r>
      <w:r w:rsidR="005F2DAD">
        <w:t>9</w:t>
      </w:r>
      <w:r w:rsidR="009F2CFA">
        <w:t>)</w:t>
      </w:r>
      <w:r w:rsidRPr="006016BE">
        <w:t xml:space="preserve">. </w:t>
      </w:r>
    </w:p>
    <w:p w14:paraId="184E2B0A" w14:textId="617925D4" w:rsidR="00FA2F45" w:rsidRPr="006016BE" w:rsidRDefault="002C348A" w:rsidP="00FA2F45">
      <w:r>
        <w:t>This was followed by ‘Rental, h</w:t>
      </w:r>
      <w:r w:rsidR="00504E73" w:rsidRPr="006016BE">
        <w:t xml:space="preserve">iring and </w:t>
      </w:r>
      <w:r>
        <w:t>r</w:t>
      </w:r>
      <w:r w:rsidR="00504E73" w:rsidRPr="006016BE">
        <w:t xml:space="preserve">eal </w:t>
      </w:r>
      <w:r>
        <w:t>e</w:t>
      </w:r>
      <w:r w:rsidR="00504E73" w:rsidRPr="006016BE">
        <w:t xml:space="preserve">state </w:t>
      </w:r>
      <w:r>
        <w:t>s</w:t>
      </w:r>
      <w:r w:rsidR="00504E73" w:rsidRPr="006016BE">
        <w:t xml:space="preserve">ervices’ (12.6%); ‘Professional, </w:t>
      </w:r>
      <w:r>
        <w:t>s</w:t>
      </w:r>
      <w:r w:rsidR="00504E73" w:rsidRPr="006016BE">
        <w:t xml:space="preserve">cientific and </w:t>
      </w:r>
      <w:r>
        <w:t>t</w:t>
      </w:r>
      <w:r w:rsidR="00504E73" w:rsidRPr="006016BE">
        <w:t xml:space="preserve">echnical </w:t>
      </w:r>
      <w:r>
        <w:t>s</w:t>
      </w:r>
      <w:r w:rsidR="00504E73" w:rsidRPr="006016BE">
        <w:t xml:space="preserve">ervices’ (9.6%); ‘Transport, </w:t>
      </w:r>
      <w:r>
        <w:t>p</w:t>
      </w:r>
      <w:r w:rsidR="00504E73" w:rsidRPr="006016BE">
        <w:t xml:space="preserve">ostal and </w:t>
      </w:r>
      <w:r>
        <w:t>w</w:t>
      </w:r>
      <w:r w:rsidR="00504E73" w:rsidRPr="006016BE">
        <w:t xml:space="preserve">arehousing’ (8.8%); ‘Retail </w:t>
      </w:r>
      <w:r>
        <w:t>t</w:t>
      </w:r>
      <w:r w:rsidR="00504E73" w:rsidRPr="006016BE">
        <w:t xml:space="preserve">rade’ (6.2%) and ‘Finance and </w:t>
      </w:r>
      <w:r>
        <w:t>i</w:t>
      </w:r>
      <w:r w:rsidR="00504E73" w:rsidRPr="006016BE">
        <w:t xml:space="preserve">nsurance </w:t>
      </w:r>
      <w:r>
        <w:t>s</w:t>
      </w:r>
      <w:r w:rsidR="00504E73" w:rsidRPr="006016BE">
        <w:t xml:space="preserve">ervices’ (6.1%). </w:t>
      </w:r>
    </w:p>
    <w:p w14:paraId="6D3D5312" w14:textId="4C8AB75F" w:rsidR="00504E73" w:rsidRPr="006016BE" w:rsidRDefault="00504E73" w:rsidP="00FA2F45">
      <w:r w:rsidRPr="006016BE">
        <w:t xml:space="preserve">The majority of businesses in the NT are in the ‘services sector’ (all industries except ‘Agriculture, </w:t>
      </w:r>
      <w:r w:rsidR="002C348A">
        <w:t>f</w:t>
      </w:r>
      <w:r w:rsidRPr="006016BE">
        <w:t xml:space="preserve">orestry and </w:t>
      </w:r>
      <w:r w:rsidR="002C348A">
        <w:t>f</w:t>
      </w:r>
      <w:r w:rsidRPr="006016BE">
        <w:t>ishing’; ‘Mining’; ‘Manufacturing’; ‘Electricity, water, gas and waste services’; and ‘Construction’). In June 2020, the ‘services sector’ had 71.5% of all NT businesses.</w:t>
      </w:r>
    </w:p>
    <w:p w14:paraId="64A8D039" w14:textId="11D9FB67" w:rsidR="004E31D2" w:rsidRPr="006016BE" w:rsidRDefault="004E31D2" w:rsidP="00FA2F45">
      <w:r w:rsidRPr="006016BE">
        <w:t xml:space="preserve">At the national level, ‘Construction’ industry had the highest number of businesses (16.4%) followed by ‘Professional, </w:t>
      </w:r>
      <w:r w:rsidR="002C348A">
        <w:t>s</w:t>
      </w:r>
      <w:r w:rsidRPr="006016BE">
        <w:t xml:space="preserve">cientific and </w:t>
      </w:r>
      <w:r w:rsidR="002C348A">
        <w:t>technical s</w:t>
      </w:r>
      <w:r w:rsidRPr="006016BE">
        <w:t xml:space="preserve">ervices’ (12.5%), ‘Rental, </w:t>
      </w:r>
      <w:r w:rsidR="002C348A">
        <w:t>h</w:t>
      </w:r>
      <w:r w:rsidRPr="006016BE">
        <w:t xml:space="preserve">iring and </w:t>
      </w:r>
      <w:r w:rsidR="002C348A">
        <w:t>r</w:t>
      </w:r>
      <w:r w:rsidRPr="006016BE">
        <w:t xml:space="preserve">eal </w:t>
      </w:r>
      <w:r w:rsidR="002C348A">
        <w:t>e</w:t>
      </w:r>
      <w:r w:rsidRPr="006016BE">
        <w:t xml:space="preserve">state </w:t>
      </w:r>
      <w:r w:rsidR="002C348A">
        <w:t>s</w:t>
      </w:r>
      <w:r w:rsidRPr="006016BE">
        <w:t xml:space="preserve">ervices’ (10.9%), and ‘Financial &amp; </w:t>
      </w:r>
      <w:r w:rsidR="002C348A">
        <w:t>insurance s</w:t>
      </w:r>
      <w:r w:rsidRPr="006016BE">
        <w:t>ervices (9.0%).</w:t>
      </w:r>
    </w:p>
    <w:p w14:paraId="3B49101F" w14:textId="1CF515D1" w:rsidR="00E145E3" w:rsidRPr="006016BE" w:rsidRDefault="00E145E3" w:rsidP="00206EC4">
      <w:r w:rsidRPr="006016BE">
        <w:t>The majority of the businesses in the Territory are located in the Greater Darwin region (Darwin City, Darwin Suburbs, Litchfield and Palmerston)</w:t>
      </w:r>
      <w:r w:rsidR="009F2CFA">
        <w:t xml:space="preserve"> (Chart </w:t>
      </w:r>
      <w:r w:rsidR="00B022EC">
        <w:t>30</w:t>
      </w:r>
      <w:r w:rsidR="009F2CFA">
        <w:t>)</w:t>
      </w:r>
      <w:r w:rsidRPr="006016BE">
        <w:t>.</w:t>
      </w:r>
    </w:p>
    <w:p w14:paraId="7CFC40F0" w14:textId="43CE8FEA" w:rsidR="007C1118" w:rsidRDefault="007C1118" w:rsidP="00206EC4">
      <w:r w:rsidRPr="006016BE">
        <w:t>In June 2020, 74.1% of all businesses in the NT were located in the Greater Darwin region. The Alice Springs region had the second hi</w:t>
      </w:r>
      <w:r w:rsidR="00031C5A" w:rsidRPr="006016BE">
        <w:t>ghest number of businesses (14.0</w:t>
      </w:r>
      <w:r w:rsidRPr="006016BE">
        <w:t>%), the Katherine region had 6.</w:t>
      </w:r>
      <w:r w:rsidR="00031C5A" w:rsidRPr="006016BE">
        <w:t>4</w:t>
      </w:r>
      <w:r w:rsidRPr="006016BE">
        <w:t>%, Daly-Tiwi-West Arnhem had 2.4%, East Arnhem had 1.7%, and the Barkly region had 1.3%.</w:t>
      </w:r>
      <w:r w:rsidR="00031C5A" w:rsidRPr="006016BE">
        <w:t xml:space="preserve"> Business locations of about 1.0</w:t>
      </w:r>
      <w:r w:rsidRPr="006016BE">
        <w:t>% of the businesses were ‘currently unknown’.</w:t>
      </w:r>
    </w:p>
    <w:p w14:paraId="7454228F" w14:textId="0A8E13F4" w:rsidR="00206EC4" w:rsidRPr="007E74A0" w:rsidRDefault="00FB6F2A" w:rsidP="00206EC4">
      <w:pPr>
        <w:rPr>
          <w:b/>
        </w:rPr>
      </w:pPr>
      <w:r>
        <w:br w:type="column"/>
      </w:r>
      <w:r w:rsidR="00206EC4" w:rsidRPr="007E74A0">
        <w:rPr>
          <w:b/>
        </w:rPr>
        <w:lastRenderedPageBreak/>
        <w:t>Chart 2</w:t>
      </w:r>
      <w:r w:rsidR="00600A23">
        <w:rPr>
          <w:b/>
        </w:rPr>
        <w:t>9</w:t>
      </w:r>
      <w:r w:rsidR="00206EC4" w:rsidRPr="007E74A0">
        <w:rPr>
          <w:b/>
        </w:rPr>
        <w:t>: NT</w:t>
      </w:r>
      <w:r w:rsidR="0055204A">
        <w:rPr>
          <w:b/>
        </w:rPr>
        <w:t xml:space="preserve"> Business by Industry, June 2020</w:t>
      </w:r>
    </w:p>
    <w:p w14:paraId="5ABEAD07" w14:textId="77777777" w:rsidR="00206EC4" w:rsidRPr="007E74A0" w:rsidRDefault="00642D5E" w:rsidP="00206EC4">
      <w:pPr>
        <w:pStyle w:val="NoSpacing"/>
      </w:pPr>
      <w:r w:rsidRPr="007E74A0">
        <w:rPr>
          <w:noProof/>
          <w:lang w:eastAsia="en-AU" w:bidi="ar-SA"/>
        </w:rPr>
        <w:drawing>
          <wp:inline distT="0" distB="0" distL="0" distR="0" wp14:anchorId="6200AFB1" wp14:editId="494304BD">
            <wp:extent cx="3216910" cy="2085975"/>
            <wp:effectExtent l="0" t="0" r="2540" b="9525"/>
            <wp:docPr id="693" name="Picture 693" descr="In 2019-20, proportion of businesses by industry to total businesses in the Northern Territory is as follows:&#10;Construction is 18.8 per cent&#10;Rental, hiring and real estate services is 12.6 per cent&#10;Professional, scientific and technical services is 9.6 per cent&#10;Transport, postal and warehousing is 8.8 per cent&#10;Retail trade is 6.2 per cent&#10;Financial and insurance services is 6.1 per cent&#10;Agriculture, forestry and fishing is 6 per cent&#10;Other services is 5.9 per cent&#10;Health care and social assistance is 5.7 per cent&#10;Accommodation and food services is 5.1 per cent&#10;Administrative and support services is 5 per cent&#10;Manufacturing is 3.1 per cent&#10;Wholesale trade is 2.1 per cent&#10;Education and training is 1.3 per cent&#10;Arts and recreation services is 1.4 per cent&#10;Education and Training is 1.2 per cent&#10;Information, media and telecommunications is 0.7 per cent&#10;Mining is 0.6 per cent&#10;Public administration and safety is 0.4 per cent &#10;Electricity, gas, water, and waste services is 0.3 per cent&#10;" title="NT Business by Industry,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6784" cy="2098862"/>
                    </a:xfrm>
                    <a:prstGeom prst="rect">
                      <a:avLst/>
                    </a:prstGeom>
                    <a:noFill/>
                    <a:ln>
                      <a:noFill/>
                    </a:ln>
                  </pic:spPr>
                </pic:pic>
              </a:graphicData>
            </a:graphic>
          </wp:inline>
        </w:drawing>
      </w:r>
      <w:r w:rsidR="00206EC4" w:rsidRPr="007E74A0">
        <w:t xml:space="preserve"> </w:t>
      </w:r>
    </w:p>
    <w:p w14:paraId="6000C0BB" w14:textId="77777777" w:rsidR="00B95779" w:rsidRPr="007E74A0" w:rsidRDefault="00B95779" w:rsidP="00B95779">
      <w:pPr>
        <w:spacing w:after="0"/>
        <w:rPr>
          <w:i/>
          <w:iCs/>
          <w:sz w:val="16"/>
          <w:szCs w:val="16"/>
        </w:rPr>
      </w:pPr>
    </w:p>
    <w:p w14:paraId="17EEA1F3" w14:textId="77777777" w:rsidR="00B95779" w:rsidRPr="007E74A0" w:rsidRDefault="00B95779" w:rsidP="00B95779">
      <w:r w:rsidRPr="007E74A0">
        <w:rPr>
          <w:i/>
          <w:iCs/>
          <w:sz w:val="18"/>
        </w:rPr>
        <w:t>Source: ABS Cat. No. 8165.0</w:t>
      </w:r>
    </w:p>
    <w:p w14:paraId="38C79CDA" w14:textId="77777777" w:rsidR="00B95779" w:rsidRPr="007E74A0" w:rsidRDefault="00B95779" w:rsidP="00B95779">
      <w:pPr>
        <w:rPr>
          <w:b/>
        </w:rPr>
      </w:pPr>
    </w:p>
    <w:p w14:paraId="5CD92C2A" w14:textId="4E5CC09C" w:rsidR="009F5A5D" w:rsidRPr="007E74A0" w:rsidRDefault="009F5A5D" w:rsidP="009F5A5D">
      <w:pPr>
        <w:rPr>
          <w:i/>
          <w:iCs/>
          <w:noProof/>
          <w:sz w:val="18"/>
        </w:rPr>
      </w:pPr>
      <w:r w:rsidRPr="007E74A0">
        <w:rPr>
          <w:b/>
        </w:rPr>
        <w:t xml:space="preserve">Chart </w:t>
      </w:r>
      <w:r w:rsidR="00600A23">
        <w:rPr>
          <w:b/>
        </w:rPr>
        <w:t>30</w:t>
      </w:r>
      <w:r w:rsidRPr="007E74A0">
        <w:rPr>
          <w:b/>
        </w:rPr>
        <w:t>: Business</w:t>
      </w:r>
      <w:r w:rsidR="00504E73" w:rsidRPr="007E74A0">
        <w:rPr>
          <w:b/>
        </w:rPr>
        <w:t xml:space="preserve"> Location, June 2020</w:t>
      </w:r>
    </w:p>
    <w:p w14:paraId="1280205A" w14:textId="77777777" w:rsidR="009F5A5D" w:rsidRPr="007E74A0" w:rsidRDefault="00504E73" w:rsidP="009F5A5D">
      <w:r w:rsidRPr="007E74A0">
        <w:rPr>
          <w:noProof/>
          <w:lang w:eastAsia="en-AU" w:bidi="ar-SA"/>
        </w:rPr>
        <w:drawing>
          <wp:inline distT="0" distB="0" distL="0" distR="0" wp14:anchorId="561A3537" wp14:editId="3C6BDAFB">
            <wp:extent cx="3339465" cy="1854200"/>
            <wp:effectExtent l="0" t="0" r="0" b="0"/>
            <wp:docPr id="697" name="Picture 697" descr="Greater Darwin has 73.1 per cent of all Northern Territory businesses, Alice Springs has 14.0 per cent, Barkly has 1.3 per cent, Daly-Tiwi-West Arnhem has 2.4 per cent, East Arnhem has 1.7 per cent, Katherine has 6.4 per cent and 1.0 per cent are unclassified. Within the Greater Darwin region, Darwin city has 24 per cent of total Greater Darwin businesses, Palmerston has 11.5 per cent, Litchfield has 12.2 per cent and Darwin suburbs have 25.4 per cent." title="Business Locatio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492" cy="1879201"/>
                    </a:xfrm>
                    <a:prstGeom prst="rect">
                      <a:avLst/>
                    </a:prstGeom>
                    <a:noFill/>
                  </pic:spPr>
                </pic:pic>
              </a:graphicData>
            </a:graphic>
          </wp:inline>
        </w:drawing>
      </w:r>
    </w:p>
    <w:p w14:paraId="5865CF0C" w14:textId="77777777" w:rsidR="00B95779" w:rsidRPr="007E74A0" w:rsidRDefault="00B95779" w:rsidP="00B95779">
      <w:pPr>
        <w:rPr>
          <w:i/>
          <w:iCs/>
          <w:sz w:val="18"/>
        </w:rPr>
      </w:pPr>
      <w:r w:rsidRPr="007E74A0">
        <w:rPr>
          <w:i/>
          <w:iCs/>
          <w:sz w:val="18"/>
        </w:rPr>
        <w:t>Source: ABS Cat. No. 8165.0</w:t>
      </w:r>
    </w:p>
    <w:p w14:paraId="1F294710" w14:textId="703C5712" w:rsidR="00B95779" w:rsidRPr="007E74A0" w:rsidRDefault="00A74916" w:rsidP="00B95779">
      <w:r>
        <w:br w:type="column"/>
      </w:r>
      <w:r w:rsidR="006A0DF8" w:rsidRPr="007E74A0">
        <w:t>At June 2020, the NT had 25.2% of businesses operating in the ‘zero to &lt;$50k’ turnover range. About  12.8% of the businesses were operating in the ‘$50k to &lt;$100k’ range,  17.6% in the ‘$100k to &lt;$200k’ range,  18.5% were in the ‘$200k to &lt;$500k’ range,  17.0% in the ‘$500k to &lt;$2m’ range, 5.4% in the ‘$2m to &lt;$5m range, 1.8% in the $5m to &lt;$10m range, and  1.7% in the $10m+ range.</w:t>
      </w:r>
    </w:p>
    <w:p w14:paraId="0D97F96C" w14:textId="52CCE6DD" w:rsidR="00B95779" w:rsidRDefault="00B95779" w:rsidP="00C610E8">
      <w:pPr>
        <w:pStyle w:val="Heading1"/>
      </w:pPr>
      <w:r w:rsidRPr="007E74A0">
        <w:t>Key industry sectors</w:t>
      </w:r>
    </w:p>
    <w:p w14:paraId="1A485816" w14:textId="192D12FD" w:rsidR="00B95779" w:rsidRPr="007E74A0" w:rsidRDefault="00B95779" w:rsidP="00B95779">
      <w:r w:rsidRPr="007E74A0">
        <w:t>The structure of the NT economy is different to the national economy with greater contributions to production in the NT from Construction, Mining, Public administration and safety, Education and training, and Health care and social assistance industries</w:t>
      </w:r>
      <w:r w:rsidR="009F2CFA">
        <w:t xml:space="preserve"> (Chart </w:t>
      </w:r>
      <w:r w:rsidR="00B022EC">
        <w:t>31</w:t>
      </w:r>
      <w:r w:rsidR="009F2CFA">
        <w:t>)</w:t>
      </w:r>
      <w:r w:rsidRPr="007E74A0">
        <w:t xml:space="preserve">. </w:t>
      </w:r>
    </w:p>
    <w:p w14:paraId="64681224" w14:textId="36BB88FE" w:rsidR="00B95779" w:rsidRPr="007E74A0" w:rsidRDefault="00B95779" w:rsidP="00B95779">
      <w:r w:rsidRPr="007E74A0">
        <w:t xml:space="preserve">These </w:t>
      </w:r>
      <w:r w:rsidR="00CA1E49" w:rsidRPr="007E74A0">
        <w:t>five sectors together make up 5</w:t>
      </w:r>
      <w:r w:rsidR="004E1947" w:rsidRPr="007E74A0">
        <w:t>8.0</w:t>
      </w:r>
      <w:r w:rsidRPr="007E74A0">
        <w:t>% of the total of industry sector contr</w:t>
      </w:r>
      <w:r w:rsidR="00855396" w:rsidRPr="007E74A0">
        <w:t>ibutions to the NT’s GSP in 2019-20</w:t>
      </w:r>
      <w:r w:rsidRPr="007E74A0">
        <w:t xml:space="preserve"> with the combined value of their contribution to the N</w:t>
      </w:r>
      <w:r w:rsidR="00A15F7F">
        <w:t>T economy being about $15.2</w:t>
      </w:r>
      <w:r w:rsidRPr="007E74A0">
        <w:t xml:space="preserve"> billion.</w:t>
      </w:r>
    </w:p>
    <w:tbl>
      <w:tblPr>
        <w:tblStyle w:val="TableGrid"/>
        <w:tblW w:w="0" w:type="auto"/>
        <w:tblLook w:val="04A0" w:firstRow="1" w:lastRow="0" w:firstColumn="1" w:lastColumn="0" w:noHBand="0" w:noVBand="1"/>
        <w:tblCaption w:val="industry sector contributions "/>
      </w:tblPr>
      <w:tblGrid>
        <w:gridCol w:w="1674"/>
        <w:gridCol w:w="1325"/>
        <w:gridCol w:w="1452"/>
      </w:tblGrid>
      <w:tr w:rsidR="00B95779" w:rsidRPr="007E74A0" w14:paraId="10721F08" w14:textId="77777777" w:rsidTr="00EF7FDF">
        <w:trPr>
          <w:tblHeader/>
        </w:trPr>
        <w:tc>
          <w:tcPr>
            <w:tcW w:w="1483" w:type="dxa"/>
          </w:tcPr>
          <w:p w14:paraId="078CDA3B" w14:textId="77777777" w:rsidR="00B95779" w:rsidRPr="007E74A0" w:rsidRDefault="00B95779" w:rsidP="00C108AF">
            <w:pPr>
              <w:spacing w:after="0"/>
              <w:rPr>
                <w:b/>
              </w:rPr>
            </w:pPr>
            <w:r w:rsidRPr="007E74A0">
              <w:rPr>
                <w:b/>
              </w:rPr>
              <w:t xml:space="preserve">Industry </w:t>
            </w:r>
            <w:bookmarkStart w:id="2" w:name="RowTitle3"/>
            <w:bookmarkEnd w:id="2"/>
            <w:r w:rsidRPr="007E74A0">
              <w:rPr>
                <w:b/>
              </w:rPr>
              <w:t>sector</w:t>
            </w:r>
          </w:p>
        </w:tc>
        <w:tc>
          <w:tcPr>
            <w:tcW w:w="1484" w:type="dxa"/>
          </w:tcPr>
          <w:p w14:paraId="419CB32B" w14:textId="77777777" w:rsidR="00B95779" w:rsidRPr="007E74A0" w:rsidRDefault="001F70B0" w:rsidP="00C108AF">
            <w:pPr>
              <w:spacing w:after="0"/>
              <w:rPr>
                <w:b/>
              </w:rPr>
            </w:pPr>
            <w:r w:rsidRPr="007E74A0">
              <w:rPr>
                <w:b/>
              </w:rPr>
              <w:t>Value Added 2019-20</w:t>
            </w:r>
          </w:p>
        </w:tc>
        <w:tc>
          <w:tcPr>
            <w:tcW w:w="1484" w:type="dxa"/>
          </w:tcPr>
          <w:p w14:paraId="33925921" w14:textId="77777777" w:rsidR="00B95779" w:rsidRPr="007E74A0" w:rsidRDefault="00B95779" w:rsidP="00C108AF">
            <w:pPr>
              <w:spacing w:after="0"/>
              <w:rPr>
                <w:b/>
              </w:rPr>
            </w:pPr>
            <w:r w:rsidRPr="007E74A0">
              <w:rPr>
                <w:b/>
              </w:rPr>
              <w:t>Proportion of NT GSP</w:t>
            </w:r>
          </w:p>
        </w:tc>
      </w:tr>
      <w:tr w:rsidR="00B95779" w:rsidRPr="007E74A0" w14:paraId="3E2236EC" w14:textId="77777777" w:rsidTr="00BC672F">
        <w:tc>
          <w:tcPr>
            <w:tcW w:w="1483" w:type="dxa"/>
          </w:tcPr>
          <w:p w14:paraId="051D39CC" w14:textId="77777777" w:rsidR="00B95779" w:rsidRPr="007E74A0" w:rsidRDefault="00B95779" w:rsidP="00C108AF">
            <w:pPr>
              <w:spacing w:after="0"/>
            </w:pPr>
            <w:r w:rsidRPr="007E74A0">
              <w:t xml:space="preserve">Mining </w:t>
            </w:r>
          </w:p>
        </w:tc>
        <w:tc>
          <w:tcPr>
            <w:tcW w:w="1484" w:type="dxa"/>
          </w:tcPr>
          <w:p w14:paraId="4D3EE9F3" w14:textId="77777777" w:rsidR="00B95779" w:rsidRPr="007E74A0" w:rsidRDefault="00B95779" w:rsidP="00965299">
            <w:pPr>
              <w:spacing w:after="0"/>
            </w:pPr>
            <w:r w:rsidRPr="007E74A0">
              <w:t>$</w:t>
            </w:r>
            <w:r w:rsidR="00965299" w:rsidRPr="007E74A0">
              <w:t>7.5</w:t>
            </w:r>
            <w:r w:rsidRPr="007E74A0">
              <w:t xml:space="preserve"> billion</w:t>
            </w:r>
          </w:p>
        </w:tc>
        <w:tc>
          <w:tcPr>
            <w:tcW w:w="1484" w:type="dxa"/>
          </w:tcPr>
          <w:p w14:paraId="01A1FAE1" w14:textId="77777777" w:rsidR="00B95779" w:rsidRPr="007E74A0" w:rsidRDefault="00965299" w:rsidP="00C108AF">
            <w:pPr>
              <w:spacing w:after="0"/>
            </w:pPr>
            <w:r w:rsidRPr="007E74A0">
              <w:t>28.8</w:t>
            </w:r>
            <w:r w:rsidR="00B95779" w:rsidRPr="007E74A0">
              <w:t>%</w:t>
            </w:r>
          </w:p>
        </w:tc>
      </w:tr>
      <w:tr w:rsidR="00B95779" w:rsidRPr="007E74A0" w14:paraId="469807F3" w14:textId="77777777" w:rsidTr="00BC672F">
        <w:tc>
          <w:tcPr>
            <w:tcW w:w="1483" w:type="dxa"/>
          </w:tcPr>
          <w:p w14:paraId="41A1C384" w14:textId="61491AC2" w:rsidR="00B95779" w:rsidRPr="007E74A0" w:rsidRDefault="002C348A" w:rsidP="00C108AF">
            <w:pPr>
              <w:spacing w:after="0"/>
            </w:pPr>
            <w:r>
              <w:t>Public administration and s</w:t>
            </w:r>
            <w:r w:rsidR="00B95779" w:rsidRPr="007E74A0">
              <w:t>afety</w:t>
            </w:r>
          </w:p>
        </w:tc>
        <w:tc>
          <w:tcPr>
            <w:tcW w:w="1484" w:type="dxa"/>
          </w:tcPr>
          <w:p w14:paraId="75D684B4" w14:textId="76FE7406" w:rsidR="00B95779" w:rsidRPr="007E74A0" w:rsidRDefault="00A15F7F" w:rsidP="00C108AF">
            <w:pPr>
              <w:spacing w:after="0"/>
            </w:pPr>
            <w:r>
              <w:t>$3.1</w:t>
            </w:r>
            <w:r w:rsidR="00B95779" w:rsidRPr="007E74A0">
              <w:t xml:space="preserve"> billion</w:t>
            </w:r>
          </w:p>
        </w:tc>
        <w:tc>
          <w:tcPr>
            <w:tcW w:w="1484" w:type="dxa"/>
          </w:tcPr>
          <w:p w14:paraId="41ADE0DB" w14:textId="77777777" w:rsidR="00B95779" w:rsidRPr="007E74A0" w:rsidRDefault="00CA1E49" w:rsidP="00C108AF">
            <w:pPr>
              <w:spacing w:after="0"/>
            </w:pPr>
            <w:r w:rsidRPr="007E74A0">
              <w:t>11.7</w:t>
            </w:r>
            <w:r w:rsidR="00B95779" w:rsidRPr="007E74A0">
              <w:t>%</w:t>
            </w:r>
          </w:p>
        </w:tc>
      </w:tr>
      <w:tr w:rsidR="00B95779" w:rsidRPr="007E74A0" w14:paraId="6DE4F3FF" w14:textId="77777777" w:rsidTr="00BC672F">
        <w:tc>
          <w:tcPr>
            <w:tcW w:w="1483" w:type="dxa"/>
          </w:tcPr>
          <w:p w14:paraId="5175DFAD" w14:textId="122FCA4B" w:rsidR="00B95779" w:rsidRPr="007E74A0" w:rsidRDefault="002C348A" w:rsidP="00C108AF">
            <w:pPr>
              <w:spacing w:after="0"/>
            </w:pPr>
            <w:r>
              <w:t>Heath care &amp; social a</w:t>
            </w:r>
            <w:r w:rsidR="00B95779" w:rsidRPr="007E74A0">
              <w:t xml:space="preserve">ssistance </w:t>
            </w:r>
          </w:p>
        </w:tc>
        <w:tc>
          <w:tcPr>
            <w:tcW w:w="1484" w:type="dxa"/>
          </w:tcPr>
          <w:p w14:paraId="3212C6FE" w14:textId="77777777" w:rsidR="00B95779" w:rsidRPr="007E74A0" w:rsidRDefault="00965299" w:rsidP="00C108AF">
            <w:pPr>
              <w:spacing w:after="0"/>
            </w:pPr>
            <w:r w:rsidRPr="007E74A0">
              <w:t>$1.9</w:t>
            </w:r>
            <w:r w:rsidR="00B95779" w:rsidRPr="007E74A0">
              <w:t xml:space="preserve"> billion</w:t>
            </w:r>
          </w:p>
        </w:tc>
        <w:tc>
          <w:tcPr>
            <w:tcW w:w="1484" w:type="dxa"/>
          </w:tcPr>
          <w:p w14:paraId="1568BB45" w14:textId="77777777" w:rsidR="00B95779" w:rsidRPr="007E74A0" w:rsidRDefault="00CA1E49" w:rsidP="00C108AF">
            <w:pPr>
              <w:spacing w:after="0"/>
            </w:pPr>
            <w:r w:rsidRPr="007E74A0">
              <w:t>7.5</w:t>
            </w:r>
            <w:r w:rsidR="00B95779" w:rsidRPr="007E74A0">
              <w:t>%</w:t>
            </w:r>
          </w:p>
        </w:tc>
      </w:tr>
      <w:tr w:rsidR="00B95779" w:rsidRPr="007E74A0" w14:paraId="0D0CB4E0" w14:textId="77777777" w:rsidTr="00BC672F">
        <w:tc>
          <w:tcPr>
            <w:tcW w:w="1483" w:type="dxa"/>
          </w:tcPr>
          <w:p w14:paraId="037164BE" w14:textId="77777777" w:rsidR="00B95779" w:rsidRPr="007E74A0" w:rsidRDefault="00B95779" w:rsidP="00C108AF">
            <w:pPr>
              <w:spacing w:after="0"/>
            </w:pPr>
            <w:r w:rsidRPr="007E74A0">
              <w:t>Construction</w:t>
            </w:r>
          </w:p>
        </w:tc>
        <w:tc>
          <w:tcPr>
            <w:tcW w:w="1484" w:type="dxa"/>
          </w:tcPr>
          <w:p w14:paraId="30327E1A" w14:textId="088A256F" w:rsidR="00B95779" w:rsidRPr="007E74A0" w:rsidRDefault="00A15F7F" w:rsidP="00C108AF">
            <w:pPr>
              <w:spacing w:after="0"/>
            </w:pPr>
            <w:r>
              <w:t>$1.5</w:t>
            </w:r>
            <w:r w:rsidR="00B95779" w:rsidRPr="007E74A0">
              <w:t xml:space="preserve"> billion</w:t>
            </w:r>
          </w:p>
        </w:tc>
        <w:tc>
          <w:tcPr>
            <w:tcW w:w="1484" w:type="dxa"/>
          </w:tcPr>
          <w:p w14:paraId="1C1C8450" w14:textId="77777777" w:rsidR="00B95779" w:rsidRPr="007E74A0" w:rsidRDefault="00CA1E49" w:rsidP="00C108AF">
            <w:pPr>
              <w:spacing w:after="0"/>
            </w:pPr>
            <w:r w:rsidRPr="007E74A0">
              <w:t>5.6</w:t>
            </w:r>
            <w:r w:rsidR="00B95779" w:rsidRPr="007E74A0">
              <w:t>%</w:t>
            </w:r>
          </w:p>
        </w:tc>
      </w:tr>
      <w:tr w:rsidR="00B95779" w:rsidRPr="007E74A0" w14:paraId="49118FCD" w14:textId="77777777" w:rsidTr="00BC672F">
        <w:tc>
          <w:tcPr>
            <w:tcW w:w="1483" w:type="dxa"/>
          </w:tcPr>
          <w:p w14:paraId="3B83B79D" w14:textId="77777777" w:rsidR="00B95779" w:rsidRPr="007E74A0" w:rsidRDefault="00B95779" w:rsidP="00C108AF">
            <w:pPr>
              <w:spacing w:after="0"/>
            </w:pPr>
            <w:r w:rsidRPr="007E74A0">
              <w:t>Education and training</w:t>
            </w:r>
          </w:p>
        </w:tc>
        <w:tc>
          <w:tcPr>
            <w:tcW w:w="1484" w:type="dxa"/>
          </w:tcPr>
          <w:p w14:paraId="4727CB64" w14:textId="5D14A0FA" w:rsidR="00B95779" w:rsidRPr="007E74A0" w:rsidRDefault="00A15F7F" w:rsidP="00C108AF">
            <w:pPr>
              <w:spacing w:after="0"/>
            </w:pPr>
            <w:r>
              <w:t>$1.2</w:t>
            </w:r>
            <w:r w:rsidR="00B95779" w:rsidRPr="007E74A0">
              <w:t xml:space="preserve"> billion</w:t>
            </w:r>
          </w:p>
        </w:tc>
        <w:tc>
          <w:tcPr>
            <w:tcW w:w="1484" w:type="dxa"/>
          </w:tcPr>
          <w:p w14:paraId="5CB28E7F" w14:textId="77777777" w:rsidR="00B95779" w:rsidRPr="007E74A0" w:rsidRDefault="00CA1E49" w:rsidP="00C108AF">
            <w:pPr>
              <w:spacing w:after="0"/>
            </w:pPr>
            <w:r w:rsidRPr="007E74A0">
              <w:t>4.5</w:t>
            </w:r>
            <w:r w:rsidR="00B95779" w:rsidRPr="007E74A0">
              <w:t>%</w:t>
            </w:r>
          </w:p>
        </w:tc>
      </w:tr>
    </w:tbl>
    <w:p w14:paraId="5639E6C7" w14:textId="77777777" w:rsidR="00B3088A" w:rsidRDefault="00B3088A" w:rsidP="0045618D">
      <w:pPr>
        <w:rPr>
          <w:b/>
        </w:rPr>
      </w:pPr>
    </w:p>
    <w:p w14:paraId="41C69A5E" w14:textId="7FC01239" w:rsidR="0045618D" w:rsidRPr="007E74A0" w:rsidRDefault="00C22FCC" w:rsidP="0045618D">
      <w:pPr>
        <w:rPr>
          <w:b/>
        </w:rPr>
      </w:pPr>
      <w:r>
        <w:rPr>
          <w:b/>
        </w:rPr>
        <w:br w:type="column"/>
      </w:r>
      <w:r w:rsidR="0045618D" w:rsidRPr="007E74A0">
        <w:rPr>
          <w:b/>
        </w:rPr>
        <w:lastRenderedPageBreak/>
        <w:t xml:space="preserve">Chart </w:t>
      </w:r>
      <w:r w:rsidR="00600A23">
        <w:rPr>
          <w:b/>
        </w:rPr>
        <w:t>31</w:t>
      </w:r>
      <w:r w:rsidR="0045618D" w:rsidRPr="007E74A0">
        <w:rPr>
          <w:b/>
        </w:rPr>
        <w:t>: Sector Contribution to Output,</w:t>
      </w:r>
      <w:r w:rsidR="00A54E12" w:rsidRPr="007E74A0">
        <w:rPr>
          <w:b/>
        </w:rPr>
        <w:t xml:space="preserve"> NT and Australia 2019-20</w:t>
      </w:r>
    </w:p>
    <w:p w14:paraId="7B1CDB64" w14:textId="77777777" w:rsidR="0045618D" w:rsidRPr="007E74A0" w:rsidRDefault="00CC3EC8" w:rsidP="0045618D">
      <w:r w:rsidRPr="007E74A0">
        <w:rPr>
          <w:noProof/>
          <w:lang w:eastAsia="en-AU" w:bidi="ar-SA"/>
        </w:rPr>
        <w:drawing>
          <wp:inline distT="0" distB="0" distL="0" distR="0" wp14:anchorId="115EC8B0" wp14:editId="31D51BFA">
            <wp:extent cx="3346345" cy="2200275"/>
            <wp:effectExtent l="0" t="0" r="6985" b="0"/>
            <wp:docPr id="698" name="Picture 698" descr="In 2019-20, gross state product contribution by industry is as follows:&#10;Construction is 5.6 per cent in the Northern Territory and 7.0 per cent nationally&#10;Mining is 28.8 per cent in the Northern Territory and 10.4 per cent nationally&#10;Public administration and safety is 11.7 per cent in the Northern Territory and 8.6 per cent nationally&#10;Health care and social assistance is 7.5 per cent in the Northern Territory and 7.4 per cent nationally&#10;Transport, postal and warehousing is 2.9 per cent in the Northern Territory and 4.8 per cent nationally&#10;Rental, hiring and real estate services is 1.4 per cent in the Northern Territory and 2.0 per cent nationally&#10;Education and training is 4.5 per cent in the Northern Territory and 7.0 per cent nationally&#10;Professional, scientific and technical services is 3.7 per cent in the Northern Territory and 5.5 per cent nationally&#10;Manufacturing is 3.8 per cent in the Northern Territory and 5.6 per cent nationally&#10;Retail trade is 2.6 per cent in the Northern Territory and 4.3 per cent nationally&#10;Administrative and support services is 1.7 per cent in the Northern Territory and 2.4 per cent nationally&#10;Financial and insurance services is 2.4 per cent in the Northern Territory and 3.6 per cent nationally&#10;Electricity, gas, water, and waste services is 1.8 per cent in the Northern Territory and 2.8 per cent nationally&#10;Agriculture, forestry and fishing is 2.5 per cent in the Northern Territory and 4.0 per cent nationally&#10;Accommodation and food services is 2.2 per cent in the Northern Territory and 3.6 per cent nationally&#10;Wholesale trade is 1.6 per cent in the Northern Territory and 2.0 per cent nationally&#10;Other services is 1.6 per cent in the Northern Territory and 2.2 per cent nationally&#10;Arts and recreation services is 1.1 per cent in the Northern Territory and 1.7 per cent nationally&#10;Information, media and telecommunications is 0.4 per cent in the Northern Territory and 0.8 per cent nationally&#10;" title=" Sector Contribution to Output, NT and Australia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5206" cy="2219251"/>
                    </a:xfrm>
                    <a:prstGeom prst="rect">
                      <a:avLst/>
                    </a:prstGeom>
                    <a:noFill/>
                  </pic:spPr>
                </pic:pic>
              </a:graphicData>
            </a:graphic>
          </wp:inline>
        </w:drawing>
      </w:r>
    </w:p>
    <w:p w14:paraId="1D1983F7" w14:textId="77777777" w:rsidR="0045618D" w:rsidRPr="007E74A0" w:rsidRDefault="0045618D" w:rsidP="0045618D">
      <w:pPr>
        <w:rPr>
          <w:i/>
          <w:iCs/>
          <w:sz w:val="18"/>
        </w:rPr>
      </w:pPr>
      <w:r w:rsidRPr="007E74A0">
        <w:rPr>
          <w:i/>
          <w:iCs/>
          <w:sz w:val="18"/>
        </w:rPr>
        <w:t>Source: ABS; Cat. No. 5220.0</w:t>
      </w:r>
    </w:p>
    <w:p w14:paraId="17BF7028" w14:textId="249B6FBB" w:rsidR="00703693" w:rsidRPr="007E74A0" w:rsidRDefault="00A74916" w:rsidP="00703693">
      <w:pPr>
        <w:pStyle w:val="Heading1"/>
      </w:pPr>
      <w:r>
        <w:br w:type="column"/>
      </w:r>
      <w:r w:rsidR="00703693" w:rsidRPr="007E74A0">
        <w:t>Mining and energy sector</w:t>
      </w:r>
    </w:p>
    <w:p w14:paraId="263E7664" w14:textId="2FD928DA" w:rsidR="00703693" w:rsidRPr="007E74A0" w:rsidRDefault="00096DC6" w:rsidP="00703693">
      <w:r>
        <w:t xml:space="preserve">The </w:t>
      </w:r>
      <w:r w:rsidRPr="007E74A0">
        <w:t xml:space="preserve">Mining and energy sector </w:t>
      </w:r>
      <w:r>
        <w:t xml:space="preserve">increased by 39.7% to </w:t>
      </w:r>
      <w:r w:rsidR="00703693" w:rsidRPr="007E74A0">
        <w:t>$7.</w:t>
      </w:r>
      <w:r w:rsidR="00C22FCC">
        <w:t>5 </w:t>
      </w:r>
      <w:r w:rsidR="00703693" w:rsidRPr="007E74A0">
        <w:t xml:space="preserve">billion (gross value-added) </w:t>
      </w:r>
      <w:r w:rsidRPr="007E74A0">
        <w:t>in 2019-20</w:t>
      </w:r>
      <w:r>
        <w:t>,</w:t>
      </w:r>
      <w:r w:rsidRPr="007E74A0">
        <w:t xml:space="preserve"> </w:t>
      </w:r>
      <w:r>
        <w:t>and comprised</w:t>
      </w:r>
      <w:r w:rsidR="00703693" w:rsidRPr="007E74A0">
        <w:t xml:space="preserve"> 28.8% </w:t>
      </w:r>
      <w:r>
        <w:t>of</w:t>
      </w:r>
      <w:r w:rsidR="00703693" w:rsidRPr="007E74A0">
        <w:t xml:space="preserve"> NT GVA (Chart </w:t>
      </w:r>
      <w:r w:rsidR="00B022EC">
        <w:t>32</w:t>
      </w:r>
      <w:r w:rsidR="00703693" w:rsidRPr="007E74A0">
        <w:t xml:space="preserve">). </w:t>
      </w:r>
    </w:p>
    <w:p w14:paraId="45509539" w14:textId="1AF67AD5" w:rsidR="00703693" w:rsidRPr="007E74A0" w:rsidRDefault="00703693" w:rsidP="00703693">
      <w:r w:rsidRPr="007E74A0">
        <w:t>The main minerals produced and processed in the NT are bauxite, gold, manganese and zinc/lead concentrate. Key energy commodities are oil, natural gas, and LNG.</w:t>
      </w:r>
    </w:p>
    <w:p w14:paraId="3F797CB4" w14:textId="07FB1DDD" w:rsidR="00703693" w:rsidRDefault="00703693" w:rsidP="00703693">
      <w:r w:rsidRPr="007E74A0">
        <w:t xml:space="preserve">Although the sector is the largest contributor to NT GSP it employs around </w:t>
      </w:r>
      <w:r w:rsidR="00A55F98">
        <w:t>2.3</w:t>
      </w:r>
      <w:r w:rsidRPr="007E74A0">
        <w:t>% of the resident employment, as it is capital intensive and a portion of its FIFO workers are residents of other jurisdictions.</w:t>
      </w:r>
    </w:p>
    <w:p w14:paraId="4C4EC82C" w14:textId="25C91A34" w:rsidR="00703693" w:rsidRDefault="00703693" w:rsidP="00703693">
      <w:r w:rsidRPr="007E74A0">
        <w:t>The value of Mining and energy increased strongly in 2019-20 as LNG production commenced at INPEX’s LNG plant.</w:t>
      </w:r>
    </w:p>
    <w:p w14:paraId="57F86F68" w14:textId="77777777" w:rsidR="00A74916" w:rsidRPr="007E74A0" w:rsidRDefault="00A74916" w:rsidP="00A74916">
      <w:pPr>
        <w:pStyle w:val="Heading1"/>
      </w:pPr>
      <w:r w:rsidRPr="007E74A0">
        <w:t>Construction sector</w:t>
      </w:r>
    </w:p>
    <w:p w14:paraId="70D6C132" w14:textId="7B992DEC" w:rsidR="00A74916" w:rsidRPr="007E74A0" w:rsidRDefault="00A74916" w:rsidP="00A74916">
      <w:r w:rsidRPr="007E74A0">
        <w:t>In 2019-20, the Construction sector contributed $1.4 billion to NT GSP</w:t>
      </w:r>
      <w:r w:rsidR="00926BC9">
        <w:t xml:space="preserve"> (Chart 3</w:t>
      </w:r>
      <w:r w:rsidR="00B022EC">
        <w:t>3</w:t>
      </w:r>
      <w:r w:rsidR="00926BC9" w:rsidRPr="007E74A0">
        <w:t>)</w:t>
      </w:r>
      <w:r w:rsidRPr="007E74A0">
        <w:t>, with an industry share of total output of 5.6%. The cons</w:t>
      </w:r>
      <w:r w:rsidR="00EA4B87">
        <w:t>truction industry accounts for 7.9</w:t>
      </w:r>
      <w:r w:rsidRPr="007E74A0">
        <w:t>% of the NT’s resident employment.</w:t>
      </w:r>
      <w:r>
        <w:t xml:space="preserve"> </w:t>
      </w:r>
    </w:p>
    <w:p w14:paraId="79BE98E4" w14:textId="77777777" w:rsidR="00A74916" w:rsidRPr="007E74A0" w:rsidRDefault="00A74916" w:rsidP="00A74916">
      <w:r w:rsidRPr="007E74A0">
        <w:t xml:space="preserve">The value of the Construction sector is now below historical levels largely due to the completion of major construction projects such as INPEX LNG gas project. </w:t>
      </w:r>
    </w:p>
    <w:p w14:paraId="1FFC5B3D" w14:textId="6CF26266" w:rsidR="00A74916" w:rsidRPr="007E74A0" w:rsidRDefault="00A74916" w:rsidP="00A74916">
      <w:r w:rsidRPr="007E74A0">
        <w:t xml:space="preserve">In </w:t>
      </w:r>
      <w:r w:rsidR="00EA4B87">
        <w:t>the year to March 2021, construction work done in</w:t>
      </w:r>
      <w:r w:rsidRPr="007E74A0">
        <w:t xml:space="preserve">creased by </w:t>
      </w:r>
      <w:r w:rsidR="00EA4B87">
        <w:t>16.1</w:t>
      </w:r>
      <w:r w:rsidRPr="007E74A0">
        <w:t>% to $</w:t>
      </w:r>
      <w:r w:rsidR="00EA4B87">
        <w:t>2.2</w:t>
      </w:r>
      <w:r w:rsidRPr="007E74A0">
        <w:t xml:space="preserve"> billion. Engineering work done </w:t>
      </w:r>
      <w:r w:rsidR="00EA4B87">
        <w:t>in</w:t>
      </w:r>
      <w:r w:rsidRPr="007E74A0">
        <w:t xml:space="preserve">creased by </w:t>
      </w:r>
      <w:r w:rsidR="00EA4B87">
        <w:t>20.4</w:t>
      </w:r>
      <w:r w:rsidRPr="007E74A0">
        <w:t>% to $1.</w:t>
      </w:r>
      <w:r w:rsidR="00EA4B87">
        <w:t>4</w:t>
      </w:r>
      <w:r w:rsidRPr="007E74A0">
        <w:t xml:space="preserve"> billion, residential construction </w:t>
      </w:r>
      <w:r>
        <w:t>in</w:t>
      </w:r>
      <w:r w:rsidRPr="007E74A0">
        <w:t xml:space="preserve">creased by </w:t>
      </w:r>
      <w:r w:rsidR="00EA4B87">
        <w:t>9.7</w:t>
      </w:r>
      <w:r w:rsidRPr="007E74A0">
        <w:t>% to $</w:t>
      </w:r>
      <w:r w:rsidR="00EA4B87">
        <w:t>346</w:t>
      </w:r>
      <w:r w:rsidRPr="007E74A0">
        <w:t xml:space="preserve"> million and non</w:t>
      </w:r>
      <w:r>
        <w:noBreakHyphen/>
      </w:r>
      <w:r w:rsidRPr="007E74A0">
        <w:t xml:space="preserve">residential construction </w:t>
      </w:r>
      <w:r>
        <w:t>in</w:t>
      </w:r>
      <w:r w:rsidRPr="007E74A0">
        <w:t xml:space="preserve">creased by </w:t>
      </w:r>
      <w:r w:rsidR="00EA4B87">
        <w:t>9.6</w:t>
      </w:r>
      <w:r w:rsidRPr="007E74A0">
        <w:t>% to $</w:t>
      </w:r>
      <w:r w:rsidR="00EA4B87">
        <w:t>480</w:t>
      </w:r>
      <w:r w:rsidRPr="007E74A0">
        <w:t xml:space="preserve"> million (Chart </w:t>
      </w:r>
      <w:r w:rsidR="00926BC9">
        <w:t>3</w:t>
      </w:r>
      <w:r w:rsidR="00B022EC">
        <w:t>4</w:t>
      </w:r>
      <w:r w:rsidRPr="007E74A0">
        <w:t>).</w:t>
      </w:r>
    </w:p>
    <w:p w14:paraId="57C2DFBD" w14:textId="68F050F3" w:rsidR="00EB4616" w:rsidRDefault="00EB4616" w:rsidP="00A74916">
      <w:pPr>
        <w:pStyle w:val="NoSpacing"/>
        <w:rPr>
          <w:b/>
        </w:rPr>
      </w:pPr>
    </w:p>
    <w:p w14:paraId="080EC6EB" w14:textId="7AD85753" w:rsidR="00703693" w:rsidRPr="007E74A0" w:rsidRDefault="00A74916" w:rsidP="00703693">
      <w:pPr>
        <w:pStyle w:val="NoSpacing"/>
        <w:rPr>
          <w:b/>
        </w:rPr>
      </w:pPr>
      <w:r>
        <w:rPr>
          <w:b/>
        </w:rPr>
        <w:br w:type="column"/>
      </w:r>
      <w:r w:rsidR="00703693" w:rsidRPr="007E74A0">
        <w:rPr>
          <w:b/>
        </w:rPr>
        <w:lastRenderedPageBreak/>
        <w:t xml:space="preserve">Chart </w:t>
      </w:r>
      <w:r w:rsidR="00600A23">
        <w:rPr>
          <w:b/>
        </w:rPr>
        <w:t>32</w:t>
      </w:r>
      <w:r w:rsidR="00703693" w:rsidRPr="007E74A0">
        <w:rPr>
          <w:b/>
        </w:rPr>
        <w:t>: Mining, GVA, Inflation Adjusted</w:t>
      </w:r>
    </w:p>
    <w:p w14:paraId="39F1D51A" w14:textId="77777777" w:rsidR="00703693" w:rsidRPr="007E74A0" w:rsidRDefault="00703693" w:rsidP="00703693">
      <w:pPr>
        <w:pStyle w:val="NoSpacing"/>
      </w:pPr>
      <w:r w:rsidRPr="007E74A0">
        <w:rPr>
          <w:noProof/>
          <w:lang w:eastAsia="en-AU" w:bidi="ar-SA"/>
        </w:rPr>
        <w:drawing>
          <wp:inline distT="0" distB="0" distL="0" distR="0" wp14:anchorId="5EF655B8" wp14:editId="5AE1851F">
            <wp:extent cx="3185160" cy="2018277"/>
            <wp:effectExtent l="0" t="0" r="0" b="1270"/>
            <wp:docPr id="702" name="Picture 702" descr="Mining gross value added has been steady over the past eight years, but still contributes a large amount to the Northern Territory economy. Mining is the second largest industry in the Northern Territory." title="Mining,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2995" cy="2029578"/>
                    </a:xfrm>
                    <a:prstGeom prst="rect">
                      <a:avLst/>
                    </a:prstGeom>
                    <a:noFill/>
                  </pic:spPr>
                </pic:pic>
              </a:graphicData>
            </a:graphic>
          </wp:inline>
        </w:drawing>
      </w:r>
    </w:p>
    <w:p w14:paraId="0D8914F9" w14:textId="77777777" w:rsidR="00703693" w:rsidRPr="007E74A0" w:rsidRDefault="00703693" w:rsidP="00703693">
      <w:pPr>
        <w:rPr>
          <w:i/>
          <w:iCs/>
          <w:sz w:val="18"/>
        </w:rPr>
      </w:pPr>
      <w:r w:rsidRPr="007E74A0">
        <w:rPr>
          <w:i/>
          <w:iCs/>
          <w:sz w:val="18"/>
        </w:rPr>
        <w:t>Source: ABS Cat. No. 5220.0</w:t>
      </w:r>
    </w:p>
    <w:p w14:paraId="6DEF577B" w14:textId="0D3B14F4" w:rsidR="00926BC9" w:rsidRPr="007E74A0" w:rsidRDefault="00926BC9" w:rsidP="00926BC9">
      <w:pPr>
        <w:rPr>
          <w:b/>
        </w:rPr>
      </w:pPr>
      <w:r w:rsidRPr="007E74A0">
        <w:rPr>
          <w:b/>
        </w:rPr>
        <w:t xml:space="preserve">Chart </w:t>
      </w:r>
      <w:r>
        <w:rPr>
          <w:b/>
        </w:rPr>
        <w:t>3</w:t>
      </w:r>
      <w:r w:rsidR="00600A23">
        <w:rPr>
          <w:b/>
        </w:rPr>
        <w:t>3</w:t>
      </w:r>
      <w:r w:rsidRPr="007E74A0">
        <w:rPr>
          <w:b/>
        </w:rPr>
        <w:t>: Construction, GVA, Inflation Adjusted</w:t>
      </w:r>
    </w:p>
    <w:p w14:paraId="11FBFA9B" w14:textId="77777777" w:rsidR="00926BC9" w:rsidRPr="007E74A0" w:rsidRDefault="00926BC9" w:rsidP="00926BC9">
      <w:pPr>
        <w:pStyle w:val="NoSpacing"/>
      </w:pPr>
      <w:r w:rsidRPr="007E74A0">
        <w:rPr>
          <w:noProof/>
          <w:lang w:eastAsia="en-AU" w:bidi="ar-SA"/>
        </w:rPr>
        <w:drawing>
          <wp:inline distT="0" distB="0" distL="0" distR="0" wp14:anchorId="77486547" wp14:editId="2F624590">
            <wp:extent cx="3089079" cy="2142797"/>
            <wp:effectExtent l="0" t="0" r="0" b="0"/>
            <wp:docPr id="704" name="Picture 704" descr="Construction is the largest contributor the Northern Territory economy, but growth in the sector has moderated over the past three years. " title="Construction,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9079" cy="2142797"/>
                    </a:xfrm>
                    <a:prstGeom prst="rect">
                      <a:avLst/>
                    </a:prstGeom>
                    <a:noFill/>
                  </pic:spPr>
                </pic:pic>
              </a:graphicData>
            </a:graphic>
          </wp:inline>
        </w:drawing>
      </w:r>
    </w:p>
    <w:p w14:paraId="0AC9B599" w14:textId="3CFB1824" w:rsidR="00926BC9" w:rsidRDefault="00926BC9" w:rsidP="00926BC9">
      <w:pPr>
        <w:pStyle w:val="NoSpacing"/>
        <w:rPr>
          <w:i/>
          <w:iCs/>
          <w:sz w:val="18"/>
        </w:rPr>
      </w:pPr>
      <w:r w:rsidRPr="007E74A0">
        <w:rPr>
          <w:i/>
          <w:iCs/>
          <w:sz w:val="18"/>
        </w:rPr>
        <w:t>Source: ABS Cat. No. 5220.0</w:t>
      </w:r>
    </w:p>
    <w:p w14:paraId="07D9E41D" w14:textId="77777777" w:rsidR="00926BC9" w:rsidRPr="00926BC9" w:rsidRDefault="00926BC9" w:rsidP="00926BC9">
      <w:pPr>
        <w:pStyle w:val="NoSpacing"/>
        <w:rPr>
          <w:iCs/>
          <w:sz w:val="18"/>
        </w:rPr>
      </w:pPr>
    </w:p>
    <w:p w14:paraId="02E472CC" w14:textId="55457D24" w:rsidR="00B95779" w:rsidRPr="007E74A0" w:rsidRDefault="0074712D" w:rsidP="00B95779">
      <w:pPr>
        <w:rPr>
          <w:b/>
        </w:rPr>
      </w:pPr>
      <w:r>
        <w:rPr>
          <w:b/>
        </w:rPr>
        <w:t>Chart 3</w:t>
      </w:r>
      <w:r w:rsidR="00600A23">
        <w:rPr>
          <w:b/>
        </w:rPr>
        <w:t>4</w:t>
      </w:r>
      <w:r w:rsidR="00B95779" w:rsidRPr="007E74A0">
        <w:rPr>
          <w:b/>
        </w:rPr>
        <w:t>: NT Construction Activity</w:t>
      </w:r>
    </w:p>
    <w:p w14:paraId="1114BE93" w14:textId="1F2D0E93" w:rsidR="00B95779" w:rsidRPr="007E74A0" w:rsidRDefault="00287280" w:rsidP="00B95779">
      <w:r w:rsidRPr="00287280">
        <w:rPr>
          <w:noProof/>
          <w:lang w:eastAsia="en-AU" w:bidi="ar-SA"/>
        </w:rPr>
        <w:drawing>
          <wp:inline distT="0" distB="0" distL="0" distR="0" wp14:anchorId="3EDB45E8" wp14:editId="7D80BDBE">
            <wp:extent cx="2832735" cy="1962901"/>
            <wp:effectExtent l="0" t="0" r="0" b="0"/>
            <wp:docPr id="717" name="Picture 717" descr="Construction activity in the Northern Territory has moderated from record high levels, driven by a slowdown in engineering activity. Residential and non residential activity has moderated slightly over the past two years, but is significantly more stable than engineering construction." title="NT Construction Activity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2735" cy="1962901"/>
                    </a:xfrm>
                    <a:prstGeom prst="rect">
                      <a:avLst/>
                    </a:prstGeom>
                    <a:noFill/>
                    <a:ln>
                      <a:noFill/>
                    </a:ln>
                  </pic:spPr>
                </pic:pic>
              </a:graphicData>
            </a:graphic>
          </wp:inline>
        </w:drawing>
      </w:r>
    </w:p>
    <w:p w14:paraId="55179AE2" w14:textId="79ECE71C" w:rsidR="00B95779" w:rsidRPr="002040AF" w:rsidRDefault="00B95779" w:rsidP="002040AF">
      <w:pPr>
        <w:rPr>
          <w:rStyle w:val="Heading1Char"/>
        </w:rPr>
      </w:pPr>
      <w:r w:rsidRPr="007E74A0">
        <w:rPr>
          <w:i/>
          <w:iCs/>
          <w:sz w:val="18"/>
        </w:rPr>
        <w:t>Source: ABS Cat. No. 8755.0</w:t>
      </w:r>
      <w:r w:rsidR="002040AF">
        <w:rPr>
          <w:i/>
          <w:iCs/>
          <w:sz w:val="18"/>
        </w:rPr>
        <w:br w:type="column"/>
      </w:r>
      <w:proofErr w:type="gramStart"/>
      <w:r w:rsidRPr="002040AF">
        <w:rPr>
          <w:rStyle w:val="Heading1Char"/>
        </w:rPr>
        <w:t>Manufacturing</w:t>
      </w:r>
      <w:proofErr w:type="gramEnd"/>
      <w:r w:rsidRPr="002040AF">
        <w:rPr>
          <w:rStyle w:val="Heading1Char"/>
        </w:rPr>
        <w:t xml:space="preserve"> sector</w:t>
      </w:r>
    </w:p>
    <w:p w14:paraId="059DBC87" w14:textId="02FE5846" w:rsidR="00B95779" w:rsidRPr="007E74A0" w:rsidRDefault="00D2260E" w:rsidP="00B95779">
      <w:r w:rsidRPr="007E74A0">
        <w:t>In 2019-20</w:t>
      </w:r>
      <w:r w:rsidR="00B95779" w:rsidRPr="007E74A0">
        <w:t xml:space="preserve">, the Manufacturing sector </w:t>
      </w:r>
      <w:r w:rsidR="00926BC9">
        <w:t xml:space="preserve">was valued at $982 million </w:t>
      </w:r>
      <w:r w:rsidR="00926BC9" w:rsidRPr="007E74A0">
        <w:t>(Chart</w:t>
      </w:r>
      <w:r w:rsidR="00926BC9">
        <w:t> </w:t>
      </w:r>
      <w:r w:rsidR="00012DEB">
        <w:t>3</w:t>
      </w:r>
      <w:r w:rsidR="00B022EC">
        <w:t>5</w:t>
      </w:r>
      <w:r w:rsidR="00926BC9" w:rsidRPr="007E74A0">
        <w:t>)</w:t>
      </w:r>
      <w:r w:rsidR="00926BC9">
        <w:t xml:space="preserve"> and </w:t>
      </w:r>
      <w:r w:rsidR="00B95779" w:rsidRPr="007E74A0">
        <w:t>accounted for 3.</w:t>
      </w:r>
      <w:r w:rsidR="00B30B68">
        <w:t>8</w:t>
      </w:r>
      <w:r w:rsidR="00B95779" w:rsidRPr="007E74A0">
        <w:t>% of the NT’s GSP.</w:t>
      </w:r>
    </w:p>
    <w:p w14:paraId="0F563427" w14:textId="77777777" w:rsidR="00A409C0" w:rsidRPr="007E74A0" w:rsidRDefault="00B95779" w:rsidP="00B95779">
      <w:r w:rsidRPr="007E74A0">
        <w:t>Manufacturing in the NT consists mainly of small scale production of various products for expor</w:t>
      </w:r>
      <w:r w:rsidR="00A409C0" w:rsidRPr="007E74A0">
        <w:t>t and domestic consumption.</w:t>
      </w:r>
    </w:p>
    <w:p w14:paraId="791B7CFA" w14:textId="09D7A92A" w:rsidR="00B95779" w:rsidRDefault="00A409C0" w:rsidP="00B95779">
      <w:r w:rsidRPr="007E74A0">
        <w:t>This sector</w:t>
      </w:r>
      <w:r w:rsidR="003E523F">
        <w:t xml:space="preserve"> employs around 3600 people, 2.6</w:t>
      </w:r>
      <w:r w:rsidR="009F5A5D" w:rsidRPr="007E74A0">
        <w:t xml:space="preserve">% of the NT’s total resident employment in the year to </w:t>
      </w:r>
      <w:r w:rsidR="003E523F">
        <w:t>May</w:t>
      </w:r>
      <w:r w:rsidRPr="007E74A0">
        <w:t xml:space="preserve"> 2021.</w:t>
      </w:r>
    </w:p>
    <w:p w14:paraId="78006ADD" w14:textId="77777777" w:rsidR="00A74916" w:rsidRPr="007E74A0" w:rsidRDefault="00A74916" w:rsidP="00A74916">
      <w:pPr>
        <w:pStyle w:val="Heading1"/>
      </w:pPr>
      <w:r w:rsidRPr="007E74A0">
        <w:t>Retail sector</w:t>
      </w:r>
    </w:p>
    <w:p w14:paraId="431095EC" w14:textId="61426E2D" w:rsidR="00A74916" w:rsidRPr="007E74A0" w:rsidRDefault="00A74916" w:rsidP="00A74916">
      <w:r w:rsidRPr="007E74A0">
        <w:t>The Retail trade sector value (gross value added) decreased by 0.9% in 2019-20 to $690 million</w:t>
      </w:r>
      <w:r w:rsidR="00012DEB">
        <w:t xml:space="preserve"> (Chart 3</w:t>
      </w:r>
      <w:r w:rsidR="00B022EC">
        <w:t>6</w:t>
      </w:r>
      <w:r w:rsidR="00012DEB" w:rsidRPr="007E74A0">
        <w:t>)</w:t>
      </w:r>
      <w:r w:rsidRPr="007E74A0">
        <w:t xml:space="preserve">. The sector contributes around 2.6% to NT GSP and </w:t>
      </w:r>
      <w:r w:rsidR="00DC205F">
        <w:t>8.6</w:t>
      </w:r>
      <w:r w:rsidRPr="007E74A0">
        <w:t xml:space="preserve">% to total NT resident employment in the year to </w:t>
      </w:r>
      <w:r w:rsidR="00DC205F">
        <w:t>May 2021</w:t>
      </w:r>
      <w:r w:rsidRPr="007E74A0">
        <w:t xml:space="preserve">. </w:t>
      </w:r>
    </w:p>
    <w:p w14:paraId="6E545F77" w14:textId="77777777" w:rsidR="00A74916" w:rsidRPr="007E74A0" w:rsidRDefault="00A74916" w:rsidP="00A74916">
      <w:r w:rsidRPr="007E74A0">
        <w:t xml:space="preserve">Nationally, retail turnover in </w:t>
      </w:r>
      <w:r>
        <w:t>2019-20</w:t>
      </w:r>
      <w:r w:rsidRPr="007E74A0">
        <w:t xml:space="preserve"> contributed about 4.1% of the national GDP and the sector fell by 0.5% in the same period.</w:t>
      </w:r>
    </w:p>
    <w:p w14:paraId="35DF452D" w14:textId="4A38EF61" w:rsidR="00A74916" w:rsidRPr="007E74A0" w:rsidRDefault="00A74916" w:rsidP="00A74916">
      <w:r w:rsidRPr="007E74A0">
        <w:t xml:space="preserve">The retail turnover (sales) in the NT in the year to </w:t>
      </w:r>
      <w:r w:rsidR="00DC205F">
        <w:t>May 2021 was $3.6</w:t>
      </w:r>
      <w:r w:rsidRPr="007E74A0">
        <w:t xml:space="preserve"> billion, a year on year increase of 11.</w:t>
      </w:r>
      <w:r w:rsidR="00DC205F">
        <w:t>9</w:t>
      </w:r>
      <w:r w:rsidRPr="007E74A0">
        <w:t>%.</w:t>
      </w:r>
    </w:p>
    <w:p w14:paraId="516DAD62" w14:textId="6C435528" w:rsidR="00A74916" w:rsidRPr="00886300" w:rsidRDefault="00A74916" w:rsidP="00A74916">
      <w:r w:rsidRPr="007E74A0">
        <w:t xml:space="preserve">Food retailing is the largest single component contributing </w:t>
      </w:r>
      <w:r w:rsidR="00DC205F">
        <w:t>3</w:t>
      </w:r>
      <w:r w:rsidRPr="007E74A0">
        <w:t>.4 percentage points to total NT growth in the year, followed by Other retailing (</w:t>
      </w:r>
      <w:r w:rsidR="00DC205F">
        <w:t>12.8</w:t>
      </w:r>
      <w:r w:rsidRPr="007E74A0">
        <w:t xml:space="preserve"> percentage points), and </w:t>
      </w:r>
      <w:r w:rsidR="00DC205F" w:rsidRPr="00DC205F">
        <w:t xml:space="preserve">Clothing, </w:t>
      </w:r>
      <w:r w:rsidR="00DC205F">
        <w:t>footwear and personal accessory</w:t>
      </w:r>
      <w:r w:rsidRPr="007E74A0">
        <w:t xml:space="preserve"> (1.</w:t>
      </w:r>
      <w:r w:rsidR="00DC205F">
        <w:t>2</w:t>
      </w:r>
      <w:r w:rsidR="00F30638">
        <w:t> </w:t>
      </w:r>
      <w:r w:rsidRPr="007E74A0">
        <w:t>percentage point</w:t>
      </w:r>
      <w:r>
        <w:t>s</w:t>
      </w:r>
      <w:r w:rsidRPr="007E74A0">
        <w:t xml:space="preserve">). </w:t>
      </w:r>
    </w:p>
    <w:p w14:paraId="1F9A91C7" w14:textId="77777777" w:rsidR="00A74916" w:rsidRPr="007E74A0" w:rsidRDefault="00A74916" w:rsidP="00A74916">
      <w:r w:rsidRPr="007E74A0">
        <w:t xml:space="preserve">The growth in NT retail turnover is expected to be subdued in the short term, largely reflecting softening population growth in the NT. </w:t>
      </w:r>
    </w:p>
    <w:p w14:paraId="61C51682" w14:textId="79201C89" w:rsidR="00A74916" w:rsidRDefault="00A74916" w:rsidP="00B95779">
      <w:r w:rsidRPr="007E74A0">
        <w:t>The Wholesale trade sector contributed $422 million or about 1.6</w:t>
      </w:r>
      <w:r>
        <w:t>% of the NT GSP.</w:t>
      </w:r>
    </w:p>
    <w:p w14:paraId="66930437" w14:textId="5B97CAB6" w:rsidR="00703693" w:rsidRPr="007E74A0" w:rsidRDefault="00A74916" w:rsidP="00703693">
      <w:pPr>
        <w:pStyle w:val="NoSpacing"/>
        <w:rPr>
          <w:b/>
        </w:rPr>
      </w:pPr>
      <w:r>
        <w:rPr>
          <w:b/>
        </w:rPr>
        <w:br w:type="column"/>
      </w:r>
      <w:r w:rsidR="00703693" w:rsidRPr="007E74A0">
        <w:rPr>
          <w:b/>
        </w:rPr>
        <w:lastRenderedPageBreak/>
        <w:t>Chart 3</w:t>
      </w:r>
      <w:r w:rsidR="00600A23">
        <w:rPr>
          <w:b/>
        </w:rPr>
        <w:t>5</w:t>
      </w:r>
      <w:r w:rsidR="00703693" w:rsidRPr="007E74A0">
        <w:rPr>
          <w:b/>
        </w:rPr>
        <w:t>: Manufacturing, GVA, Inflation Adjusted</w:t>
      </w:r>
    </w:p>
    <w:p w14:paraId="3115B182" w14:textId="77777777" w:rsidR="00703693" w:rsidRPr="007E74A0" w:rsidRDefault="00703693" w:rsidP="00703693">
      <w:pPr>
        <w:pStyle w:val="NoSpacing"/>
      </w:pPr>
      <w:r w:rsidRPr="007E74A0">
        <w:rPr>
          <w:noProof/>
          <w:lang w:eastAsia="en-AU" w:bidi="ar-SA"/>
        </w:rPr>
        <w:drawing>
          <wp:inline distT="0" distB="0" distL="0" distR="0" wp14:anchorId="60016DC2" wp14:editId="36E4591A">
            <wp:extent cx="3073696" cy="2134035"/>
            <wp:effectExtent l="0" t="0" r="0" b="0"/>
            <wp:docPr id="705" name="Picture 705" descr="Manufacturing has had a moderating decline over the past six years and consists mainly of small scale production of various products for export and domestic consumption, and mining-related processing." title="Manufacturing,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5303" cy="2142094"/>
                    </a:xfrm>
                    <a:prstGeom prst="rect">
                      <a:avLst/>
                    </a:prstGeom>
                    <a:noFill/>
                  </pic:spPr>
                </pic:pic>
              </a:graphicData>
            </a:graphic>
          </wp:inline>
        </w:drawing>
      </w:r>
    </w:p>
    <w:p w14:paraId="2847A7E9" w14:textId="77777777" w:rsidR="00703693" w:rsidRPr="007E74A0" w:rsidRDefault="00703693" w:rsidP="00703693">
      <w:pPr>
        <w:rPr>
          <w:i/>
          <w:iCs/>
          <w:sz w:val="18"/>
        </w:rPr>
      </w:pPr>
      <w:r w:rsidRPr="007E74A0">
        <w:rPr>
          <w:i/>
          <w:iCs/>
          <w:sz w:val="18"/>
        </w:rPr>
        <w:t>Source: ABS Cat. No. 5220.0</w:t>
      </w:r>
    </w:p>
    <w:p w14:paraId="4E78FCDD" w14:textId="77777777" w:rsidR="00B95779" w:rsidRPr="007E74A0" w:rsidRDefault="00B95779" w:rsidP="00B95779"/>
    <w:p w14:paraId="1289979C" w14:textId="7FB7B741" w:rsidR="00BA4692" w:rsidRPr="007E74A0" w:rsidRDefault="00BA4692" w:rsidP="00BA4692">
      <w:r w:rsidRPr="007E74A0">
        <w:rPr>
          <w:b/>
        </w:rPr>
        <w:t xml:space="preserve">Chart </w:t>
      </w:r>
      <w:r w:rsidR="00E87D3F" w:rsidRPr="007E74A0">
        <w:rPr>
          <w:b/>
        </w:rPr>
        <w:t>3</w:t>
      </w:r>
      <w:r w:rsidR="00600A23">
        <w:rPr>
          <w:b/>
        </w:rPr>
        <w:t>6</w:t>
      </w:r>
      <w:r w:rsidRPr="007E74A0">
        <w:rPr>
          <w:b/>
        </w:rPr>
        <w:t>: Retail trade, GVA, inflation adjusted</w:t>
      </w:r>
    </w:p>
    <w:p w14:paraId="4389EFAC" w14:textId="77777777" w:rsidR="00BA4692" w:rsidRPr="007E74A0" w:rsidRDefault="00F15A23" w:rsidP="00BA4692">
      <w:r w:rsidRPr="007E74A0">
        <w:rPr>
          <w:noProof/>
          <w:lang w:eastAsia="en-AU" w:bidi="ar-SA"/>
        </w:rPr>
        <w:drawing>
          <wp:inline distT="0" distB="0" distL="0" distR="0" wp14:anchorId="4059F863" wp14:editId="3A45CC23">
            <wp:extent cx="3235104" cy="2244090"/>
            <wp:effectExtent l="0" t="0" r="3810" b="3810"/>
            <wp:docPr id="706" name="Picture 706" descr="Retail trade growth in the Northern Territory has been moderating over the past eight years, although remaining at very high levels. Retail trade has been supported in recent years by low interest rates." title="Retail trade,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6124" cy="2251735"/>
                    </a:xfrm>
                    <a:prstGeom prst="rect">
                      <a:avLst/>
                    </a:prstGeom>
                    <a:noFill/>
                  </pic:spPr>
                </pic:pic>
              </a:graphicData>
            </a:graphic>
          </wp:inline>
        </w:drawing>
      </w:r>
    </w:p>
    <w:p w14:paraId="1DBC7593" w14:textId="77777777" w:rsidR="00BA4692" w:rsidRPr="007E74A0" w:rsidRDefault="00BA4692" w:rsidP="00BA4692">
      <w:pPr>
        <w:rPr>
          <w:i/>
          <w:iCs/>
          <w:sz w:val="18"/>
        </w:rPr>
      </w:pPr>
      <w:r w:rsidRPr="007E74A0">
        <w:rPr>
          <w:i/>
          <w:iCs/>
          <w:sz w:val="18"/>
        </w:rPr>
        <w:t>Source: ABS Cat. No. 5220.0</w:t>
      </w:r>
    </w:p>
    <w:p w14:paraId="794EBA4D" w14:textId="6942E5E9" w:rsidR="00B95779" w:rsidRPr="007E74A0" w:rsidRDefault="00A74916" w:rsidP="00C610E8">
      <w:pPr>
        <w:pStyle w:val="Heading1"/>
      </w:pPr>
      <w:r>
        <w:br w:type="column"/>
      </w:r>
      <w:r w:rsidR="00B95779" w:rsidRPr="007E74A0">
        <w:t>Agriculture, forestr</w:t>
      </w:r>
      <w:r w:rsidR="00EA7F1A">
        <w:t>y and fishing</w:t>
      </w:r>
    </w:p>
    <w:p w14:paraId="5C4E1787" w14:textId="77777777" w:rsidR="009F5A5D" w:rsidRPr="007E74A0" w:rsidRDefault="009F5A5D" w:rsidP="009F5A5D">
      <w:r w:rsidRPr="007E74A0">
        <w:t>Key agricultural commodities include livestock, horticulture produce and fisheries.</w:t>
      </w:r>
    </w:p>
    <w:p w14:paraId="3AE9841D" w14:textId="1B0A6FC1" w:rsidR="009F5A5D" w:rsidRPr="007E74A0" w:rsidRDefault="009F5A5D" w:rsidP="009F5A5D">
      <w:r w:rsidRPr="007E74A0">
        <w:t xml:space="preserve">The key livestock commodities of the NT include cattle, buffaloes and crocodiles. In the horticultural </w:t>
      </w:r>
      <w:r w:rsidR="006C5ECB" w:rsidRPr="007E74A0">
        <w:t>sector,</w:t>
      </w:r>
      <w:r w:rsidRPr="007E74A0">
        <w:t xml:space="preserve"> the main commodities include fruit (mangos, melons, and bananas), Asian vegetables, and plant nursery products. The fishing sector includes commercial, recreational and traditional indigenous fishing. The commercial fishing sector includes wild catch fish (such as barramundi, snapper, and shark), crustaceans (mainly prawns and mud crabs) and aquaculture (pearls). Forestry includes sandalwood and African </w:t>
      </w:r>
      <w:proofErr w:type="gramStart"/>
      <w:r w:rsidRPr="007E74A0">
        <w:t>Mahogany</w:t>
      </w:r>
      <w:proofErr w:type="gramEnd"/>
      <w:r w:rsidRPr="007E74A0">
        <w:t xml:space="preserve"> production.</w:t>
      </w:r>
    </w:p>
    <w:p w14:paraId="2B7E1FDB" w14:textId="46ACDC18" w:rsidR="009F5A5D" w:rsidRPr="007E74A0" w:rsidRDefault="009F5A5D" w:rsidP="009F5A5D">
      <w:r w:rsidRPr="007E74A0">
        <w:t>Agriculture, fishing and forestry contributed $</w:t>
      </w:r>
      <w:r w:rsidR="002360FA" w:rsidRPr="007E74A0">
        <w:t>649</w:t>
      </w:r>
      <w:r w:rsidRPr="007E74A0">
        <w:t xml:space="preserve"> million</w:t>
      </w:r>
      <w:r w:rsidR="002360FA" w:rsidRPr="007E74A0">
        <w:t xml:space="preserve"> (inflation adjusted)</w:t>
      </w:r>
      <w:r w:rsidR="00F30638" w:rsidRPr="00F30638">
        <w:t xml:space="preserve"> </w:t>
      </w:r>
      <w:r w:rsidR="00F30638">
        <w:t>(Chart 3</w:t>
      </w:r>
      <w:r w:rsidR="00B022EC">
        <w:t>7</w:t>
      </w:r>
      <w:r w:rsidR="00F30638" w:rsidRPr="007E74A0">
        <w:t>)</w:t>
      </w:r>
      <w:r w:rsidR="002360FA" w:rsidRPr="007E74A0">
        <w:t>, about 2.5</w:t>
      </w:r>
      <w:r w:rsidRPr="007E74A0">
        <w:t>% to the value of NT GSP i</w:t>
      </w:r>
      <w:r w:rsidR="002360FA" w:rsidRPr="007E74A0">
        <w:t>n 2019-20</w:t>
      </w:r>
      <w:r w:rsidRPr="007E74A0">
        <w:t>.</w:t>
      </w:r>
    </w:p>
    <w:p w14:paraId="2098EDCD" w14:textId="77777777" w:rsidR="0015526C" w:rsidRPr="007E74A0" w:rsidRDefault="009F5A5D" w:rsidP="0015526C">
      <w:r w:rsidRPr="007E74A0">
        <w:t>Cattle production is the largest component of agriculture, forestry and fishing. The key markets for NT cattle are interstate markets (for further growing or slaughter) and live exports overseas (mainly Indonesia). In the short term, the value of this industry is expected to increase, driven by growth in the value of live cattle exports under the free trade agreement signed in March 2019 between Australia and Indonesia. This will be partly offset by competition from Indian</w:t>
      </w:r>
      <w:r w:rsidR="00826A4A" w:rsidRPr="007E74A0">
        <w:t xml:space="preserve"> </w:t>
      </w:r>
      <w:r w:rsidR="0015526C" w:rsidRPr="007E74A0">
        <w:t xml:space="preserve">buffalo meat and disruptions in the cattle supply chain from severe Queensland floods. </w:t>
      </w:r>
    </w:p>
    <w:p w14:paraId="3FCFB9D6" w14:textId="6ED72F02" w:rsidR="0015526C" w:rsidRPr="007E74A0" w:rsidRDefault="0015526C" w:rsidP="00A74916">
      <w:r w:rsidRPr="007E74A0">
        <w:t xml:space="preserve">Horticultural production is expected to improve with favourable outlooks for barramundi and prawn production, and recovering production of bananas and </w:t>
      </w:r>
      <w:r w:rsidR="002040AF">
        <w:br w:type="column"/>
      </w:r>
    </w:p>
    <w:p w14:paraId="1FD33F06" w14:textId="34F99594" w:rsidR="00A53419" w:rsidRPr="007E74A0" w:rsidRDefault="00A53419" w:rsidP="00703693">
      <w:pPr>
        <w:spacing w:after="0"/>
        <w:rPr>
          <w:b/>
        </w:rPr>
      </w:pPr>
      <w:r w:rsidRPr="007E74A0">
        <w:rPr>
          <w:b/>
        </w:rPr>
        <w:t xml:space="preserve">Chart </w:t>
      </w:r>
      <w:r w:rsidR="00E87D3F" w:rsidRPr="007E74A0">
        <w:rPr>
          <w:b/>
        </w:rPr>
        <w:t>3</w:t>
      </w:r>
      <w:r w:rsidR="00600A23">
        <w:rPr>
          <w:b/>
        </w:rPr>
        <w:t>7</w:t>
      </w:r>
      <w:r w:rsidRPr="007E74A0">
        <w:rPr>
          <w:b/>
        </w:rPr>
        <w:t>: Agriculture, Forestry and Fishing: NT GVA, Inflation Adjusted</w:t>
      </w:r>
    </w:p>
    <w:p w14:paraId="06257A30" w14:textId="77777777" w:rsidR="00A53419" w:rsidRPr="007E74A0" w:rsidRDefault="004F7A9B" w:rsidP="00703693">
      <w:pPr>
        <w:spacing w:after="0"/>
      </w:pPr>
      <w:r w:rsidRPr="007E74A0">
        <w:rPr>
          <w:noProof/>
          <w:lang w:eastAsia="en-AU" w:bidi="ar-SA"/>
        </w:rPr>
        <w:drawing>
          <wp:inline distT="0" distB="0" distL="0" distR="0" wp14:anchorId="0A2104D3" wp14:editId="76E88F7C">
            <wp:extent cx="2933700" cy="2219325"/>
            <wp:effectExtent l="0" t="0" r="0" b="9525"/>
            <wp:docPr id="707" name="Picture 707" descr="Agriculture, forestry and fishing has had moderating growth over the past eight years, and the industry has been declining over that time period. Currently the industry contributes about $700 million towards the Northern Territory economy." title="Agriculture, Forestry and Fishing: NT GVA, Inflation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1468" cy="2232766"/>
                    </a:xfrm>
                    <a:prstGeom prst="rect">
                      <a:avLst/>
                    </a:prstGeom>
                    <a:noFill/>
                  </pic:spPr>
                </pic:pic>
              </a:graphicData>
            </a:graphic>
          </wp:inline>
        </w:drawing>
      </w:r>
    </w:p>
    <w:p w14:paraId="66CD2EF8" w14:textId="77777777" w:rsidR="00A53419" w:rsidRPr="007E74A0" w:rsidRDefault="00A53419" w:rsidP="00A53419">
      <w:r w:rsidRPr="007E74A0">
        <w:rPr>
          <w:i/>
          <w:iCs/>
          <w:sz w:val="18"/>
        </w:rPr>
        <w:t>Source: ABS Cat. No. 5220.0</w:t>
      </w:r>
    </w:p>
    <w:p w14:paraId="6186A300" w14:textId="77777777" w:rsidR="00A74916" w:rsidRPr="007E74A0" w:rsidRDefault="00A74916" w:rsidP="00A74916">
      <w:r>
        <w:br w:type="column"/>
      </w:r>
      <w:proofErr w:type="gramStart"/>
      <w:r w:rsidRPr="007E74A0">
        <w:t>melons</w:t>
      </w:r>
      <w:proofErr w:type="gramEnd"/>
      <w:r w:rsidRPr="007E74A0">
        <w:t>. The horticultural products are mainly destined for interstate markets.</w:t>
      </w:r>
    </w:p>
    <w:p w14:paraId="0528138A" w14:textId="77777777" w:rsidR="00A74916" w:rsidRPr="007E74A0" w:rsidRDefault="00A74916" w:rsidP="00A74916">
      <w:r w:rsidRPr="007E74A0">
        <w:t xml:space="preserve">Fisheries production in the NT has strong potential in the coming years with the expansion of aquaculture production, e.g. </w:t>
      </w:r>
      <w:proofErr w:type="spellStart"/>
      <w:r w:rsidRPr="007E74A0">
        <w:t>Seafarms</w:t>
      </w:r>
      <w:proofErr w:type="spellEnd"/>
      <w:r w:rsidRPr="007E74A0">
        <w:t>’ $1.45 billion Sea Dragon Project.</w:t>
      </w:r>
    </w:p>
    <w:p w14:paraId="688FCE63" w14:textId="6211A328" w:rsidR="00826A4A" w:rsidRPr="007E74A0" w:rsidRDefault="00826A4A" w:rsidP="0015526C">
      <w:pPr>
        <w:pStyle w:val="Heading1"/>
      </w:pPr>
      <w:r w:rsidRPr="007E74A0">
        <w:t>Tourism</w:t>
      </w:r>
    </w:p>
    <w:p w14:paraId="6FED9430" w14:textId="77777777" w:rsidR="009F5A5D" w:rsidRPr="007E74A0" w:rsidRDefault="009F5A5D" w:rsidP="009F5A5D">
      <w:r w:rsidRPr="007E74A0">
        <w:t>The Tourism sector is distributed across a number of Australian and New Zealand Standard Industrial Classification (ANZSIC) industry sectors. The largest industry sectors that directly contribute to tourism gross value added (GVA) in the NT include Accommodation and food services; Transport, postal and warehousing, and Recreation and culture.</w:t>
      </w:r>
    </w:p>
    <w:p w14:paraId="085AE8AE" w14:textId="68C451E0" w:rsidR="009F5A5D" w:rsidRPr="007E74A0" w:rsidRDefault="009F5A5D" w:rsidP="009F5A5D">
      <w:r w:rsidRPr="007E74A0">
        <w:t xml:space="preserve">In the year to </w:t>
      </w:r>
      <w:r w:rsidR="00297E58">
        <w:t>March 2021</w:t>
      </w:r>
      <w:r w:rsidRPr="007E74A0">
        <w:t>, visi</w:t>
      </w:r>
      <w:r w:rsidR="00EE293F" w:rsidRPr="007E74A0">
        <w:t>tor expenditure in the NT was $</w:t>
      </w:r>
      <w:r w:rsidR="00297E58">
        <w:t>873</w:t>
      </w:r>
      <w:r w:rsidRPr="007E74A0">
        <w:t xml:space="preserve"> </w:t>
      </w:r>
      <w:r w:rsidR="00297E58">
        <w:t>m</w:t>
      </w:r>
      <w:r w:rsidRPr="007E74A0">
        <w:t>illion</w:t>
      </w:r>
      <w:r w:rsidR="00F30638">
        <w:t xml:space="preserve"> and accounted for 3.3% of NT gross value added </w:t>
      </w:r>
      <w:r w:rsidRPr="007E74A0">
        <w:t>(Tourism NT)</w:t>
      </w:r>
      <w:r w:rsidR="00F30638">
        <w:t xml:space="preserve"> (Chart 3</w:t>
      </w:r>
      <w:r w:rsidR="00B022EC">
        <w:t>8</w:t>
      </w:r>
      <w:r w:rsidR="00F30638">
        <w:t>)</w:t>
      </w:r>
      <w:r w:rsidRPr="007E74A0">
        <w:t>.</w:t>
      </w:r>
    </w:p>
    <w:p w14:paraId="229D1CC6" w14:textId="1DC8B2ED" w:rsidR="009F5A5D" w:rsidRPr="007E74A0" w:rsidRDefault="00EE293F" w:rsidP="009F5A5D">
      <w:r w:rsidRPr="007E74A0">
        <w:t xml:space="preserve">Over the same period, </w:t>
      </w:r>
      <w:r w:rsidR="00644D31">
        <w:t>899</w:t>
      </w:r>
      <w:r w:rsidR="002C348A">
        <w:t> </w:t>
      </w:r>
      <w:r w:rsidR="00644D31">
        <w:t>000</w:t>
      </w:r>
      <w:r w:rsidRPr="007E74A0">
        <w:t xml:space="preserve"> people visited the NT, down</w:t>
      </w:r>
      <w:r w:rsidR="009F5A5D" w:rsidRPr="007E74A0">
        <w:t xml:space="preserve"> </w:t>
      </w:r>
      <w:r w:rsidR="00644D31">
        <w:t>54</w:t>
      </w:r>
      <w:r w:rsidR="009F5A5D" w:rsidRPr="007E74A0">
        <w:t>% on the previous year’s visitor numbers</w:t>
      </w:r>
      <w:r w:rsidR="00644D31">
        <w:t>, largely due to COVID impacting the number of domestic and international visitors</w:t>
      </w:r>
      <w:r w:rsidR="009F5A5D" w:rsidRPr="007E74A0">
        <w:t>.</w:t>
      </w:r>
    </w:p>
    <w:p w14:paraId="0065AF4D" w14:textId="617D57B4" w:rsidR="00903388" w:rsidRDefault="009F5A5D" w:rsidP="009F5A5D">
      <w:r w:rsidRPr="007E74A0">
        <w:t xml:space="preserve">Tourism employs around </w:t>
      </w:r>
      <w:r w:rsidR="00644D31">
        <w:t>9.5</w:t>
      </w:r>
      <w:r w:rsidRPr="007E74A0">
        <w:t>% of the NT employment.</w:t>
      </w:r>
      <w:r w:rsidR="00577C73" w:rsidRPr="007E74A0">
        <w:t xml:space="preserve"> </w:t>
      </w:r>
    </w:p>
    <w:p w14:paraId="5802C881" w14:textId="6668D0AC" w:rsidR="009F5A5D" w:rsidRPr="007E74A0" w:rsidRDefault="00A74916" w:rsidP="009F5A5D">
      <w:pPr>
        <w:rPr>
          <w:b/>
          <w:iCs/>
        </w:rPr>
      </w:pPr>
      <w:r>
        <w:rPr>
          <w:b/>
          <w:iCs/>
        </w:rPr>
        <w:br w:type="column"/>
      </w:r>
      <w:r w:rsidR="009F5A5D" w:rsidRPr="00644D31">
        <w:rPr>
          <w:b/>
          <w:iCs/>
        </w:rPr>
        <w:lastRenderedPageBreak/>
        <w:t>Chart 3</w:t>
      </w:r>
      <w:r w:rsidR="00600A23">
        <w:rPr>
          <w:b/>
          <w:iCs/>
        </w:rPr>
        <w:t>8</w:t>
      </w:r>
      <w:r w:rsidR="009F5A5D" w:rsidRPr="00644D31">
        <w:rPr>
          <w:b/>
          <w:iCs/>
        </w:rPr>
        <w:t xml:space="preserve">: Share of Tourism in Gross Value Added, </w:t>
      </w:r>
      <w:r w:rsidR="00746E52">
        <w:rPr>
          <w:b/>
          <w:iCs/>
        </w:rPr>
        <w:t>2019-20</w:t>
      </w:r>
    </w:p>
    <w:p w14:paraId="7DD2EB28" w14:textId="2A458F06" w:rsidR="009F5A5D" w:rsidRPr="007E74A0" w:rsidRDefault="00644D31" w:rsidP="009F5A5D">
      <w:pPr>
        <w:pStyle w:val="NoSpacing"/>
      </w:pPr>
      <w:r w:rsidRPr="00644D31">
        <w:rPr>
          <w:noProof/>
          <w:lang w:eastAsia="en-AU" w:bidi="ar-SA"/>
        </w:rPr>
        <w:drawing>
          <wp:inline distT="0" distB="0" distL="0" distR="0" wp14:anchorId="2872494E" wp14:editId="73B6C5A6">
            <wp:extent cx="2832735" cy="1962667"/>
            <wp:effectExtent l="0" t="0" r="5715" b="0"/>
            <wp:docPr id="1" name="Picture 1" descr="In 2019-20, tourism share of gross value added in the Northern Territory is second highest in the nation behind Tasmania. Western Australia had the lowest share of gross value added and gross state product in 2019-20" title="Share of Tourism in Gross Value Added,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2735" cy="1962667"/>
                    </a:xfrm>
                    <a:prstGeom prst="rect">
                      <a:avLst/>
                    </a:prstGeom>
                    <a:noFill/>
                    <a:ln>
                      <a:noFill/>
                    </a:ln>
                  </pic:spPr>
                </pic:pic>
              </a:graphicData>
            </a:graphic>
          </wp:inline>
        </w:drawing>
      </w:r>
    </w:p>
    <w:p w14:paraId="1F945425" w14:textId="31799BDB" w:rsidR="009F5A5D" w:rsidRDefault="009F5A5D" w:rsidP="009F5A5D">
      <w:pPr>
        <w:spacing w:before="120"/>
        <w:rPr>
          <w:i/>
          <w:iCs/>
          <w:sz w:val="18"/>
        </w:rPr>
      </w:pPr>
      <w:r w:rsidRPr="007E74A0">
        <w:rPr>
          <w:i/>
          <w:iCs/>
          <w:sz w:val="18"/>
        </w:rPr>
        <w:t xml:space="preserve">Source: Tourism Research Australia, </w:t>
      </w:r>
      <w:r w:rsidR="00746E52">
        <w:rPr>
          <w:i/>
          <w:iCs/>
          <w:sz w:val="18"/>
        </w:rPr>
        <w:t>2019-20</w:t>
      </w:r>
    </w:p>
    <w:p w14:paraId="21739A69" w14:textId="6223BAE0" w:rsidR="00703693" w:rsidRDefault="00703693" w:rsidP="009F5A5D">
      <w:pPr>
        <w:spacing w:before="120"/>
        <w:rPr>
          <w:i/>
          <w:iCs/>
          <w:sz w:val="18"/>
        </w:rPr>
      </w:pPr>
    </w:p>
    <w:p w14:paraId="186CD79A" w14:textId="3A98149D" w:rsidR="0015526C" w:rsidRDefault="00A74916" w:rsidP="0015526C">
      <w:pPr>
        <w:pStyle w:val="Heading1"/>
      </w:pPr>
      <w:r>
        <w:br w:type="column"/>
      </w:r>
      <w:r w:rsidR="0015526C" w:rsidRPr="007E74A0">
        <w:t>Goods-producing and service-producing sectors</w:t>
      </w:r>
    </w:p>
    <w:p w14:paraId="2297DF5A" w14:textId="77777777" w:rsidR="0015526C" w:rsidRPr="007E74A0" w:rsidRDefault="0015526C" w:rsidP="0015526C">
      <w:r w:rsidRPr="007E74A0">
        <w:t>In categorising goods and services, dwelling growth is excluded.</w:t>
      </w:r>
    </w:p>
    <w:p w14:paraId="37604036" w14:textId="3A9887CF" w:rsidR="009F5A5D" w:rsidRPr="007E74A0" w:rsidRDefault="009F5A5D" w:rsidP="009F5A5D">
      <w:r w:rsidRPr="007E74A0">
        <w:t>The GVA of goods-producing sectors (Agriculture, forestry and fishing, Mining, Manufacturing, Electricity, gas and water, Construction) was $</w:t>
      </w:r>
      <w:r w:rsidR="00461252" w:rsidRPr="007E74A0">
        <w:t>11.</w:t>
      </w:r>
      <w:r w:rsidR="00782366">
        <w:t>1</w:t>
      </w:r>
      <w:r w:rsidR="00461252" w:rsidRPr="007E74A0">
        <w:t xml:space="preserve"> billion in 2019</w:t>
      </w:r>
      <w:r w:rsidR="00ED60F2">
        <w:noBreakHyphen/>
      </w:r>
      <w:r w:rsidR="00461252" w:rsidRPr="007E74A0">
        <w:t>20</w:t>
      </w:r>
      <w:r w:rsidR="003C365A" w:rsidRPr="007E74A0">
        <w:t xml:space="preserve">, about </w:t>
      </w:r>
      <w:r w:rsidR="00BD288F">
        <w:t>48.3</w:t>
      </w:r>
      <w:r w:rsidRPr="007E74A0">
        <w:t xml:space="preserve">% of all industries. </w:t>
      </w:r>
    </w:p>
    <w:p w14:paraId="028C1A28" w14:textId="19B1F304" w:rsidR="009F5A5D" w:rsidRPr="007E74A0" w:rsidRDefault="009F5A5D" w:rsidP="009F5A5D">
      <w:r w:rsidRPr="007E74A0">
        <w:t xml:space="preserve">Service producing sectors’ output (“things you cannot drop </w:t>
      </w:r>
      <w:r w:rsidR="00823602" w:rsidRPr="007E74A0">
        <w:t>on your foot”) was valued at $</w:t>
      </w:r>
      <w:r w:rsidR="00BD288F">
        <w:t>11.9</w:t>
      </w:r>
      <w:r w:rsidR="001415F9" w:rsidRPr="007E74A0">
        <w:t xml:space="preserve"> billion, contributing </w:t>
      </w:r>
      <w:r w:rsidR="00F0571E">
        <w:t>47.5</w:t>
      </w:r>
      <w:r w:rsidRPr="007E74A0">
        <w:t xml:space="preserve">% of all industries NT </w:t>
      </w:r>
      <w:r w:rsidR="00F0571E">
        <w:t>GVA</w:t>
      </w:r>
      <w:r w:rsidRPr="007E74A0">
        <w:t xml:space="preserve"> (ownership of dwellings is excluded from the service-producing sectors). </w:t>
      </w:r>
    </w:p>
    <w:p w14:paraId="53D42F65" w14:textId="737369A5" w:rsidR="00826A4A" w:rsidRDefault="009F5A5D" w:rsidP="009F5A5D">
      <w:r w:rsidRPr="007E74A0">
        <w:t xml:space="preserve">Business services (those industries that provide </w:t>
      </w:r>
      <w:r w:rsidR="00733C33" w:rsidRPr="007E74A0">
        <w:t>non-distribution</w:t>
      </w:r>
      <w:r w:rsidRPr="007E74A0">
        <w:t xml:space="preserve"> services to other companies) have grown strongly</w:t>
      </w:r>
      <w:r w:rsidR="00287280">
        <w:t xml:space="preserve"> since 2012</w:t>
      </w:r>
      <w:r w:rsidR="0017350F" w:rsidRPr="007E74A0">
        <w:t xml:space="preserve"> and contributed $2.5</w:t>
      </w:r>
      <w:r w:rsidRPr="007E74A0">
        <w:t xml:space="preserve"> billion (</w:t>
      </w:r>
      <w:r w:rsidR="0017350F" w:rsidRPr="007E74A0">
        <w:t xml:space="preserve">9.7%) of NT GSP in 2019-20. Since </w:t>
      </w:r>
      <w:r w:rsidR="00733C33" w:rsidRPr="007E74A0">
        <w:t>2012,</w:t>
      </w:r>
      <w:r w:rsidRPr="007E74A0">
        <w:t xml:space="preserve"> business services have grown, on average, by </w:t>
      </w:r>
      <w:r w:rsidR="00BD288F">
        <w:t>1.6</w:t>
      </w:r>
      <w:r w:rsidRPr="007E74A0">
        <w:t xml:space="preserve">%. There are however, variations in growth in individual </w:t>
      </w:r>
      <w:r w:rsidR="00782366">
        <w:t>business service sectors (Chart </w:t>
      </w:r>
      <w:r w:rsidRPr="007E74A0">
        <w:t>3</w:t>
      </w:r>
      <w:r w:rsidR="00B022EC">
        <w:t>9</w:t>
      </w:r>
      <w:r w:rsidRPr="007E74A0">
        <w:t>).</w:t>
      </w:r>
    </w:p>
    <w:p w14:paraId="5C937AE1" w14:textId="18CACEA6" w:rsidR="006A4465" w:rsidRDefault="006A4465" w:rsidP="009F5A5D">
      <w:r>
        <w:t>‘Professional, scientific and technical services’ has shown the strongest growth between 2011-12 and 2019-20, up 40.3% over the period. ‘Information, media and telecommunications’ showed the next strongest growth over the period, up by 29.5%. ‘Administrative and support services’ showed the weakest growth over the period, up by 9.7%.</w:t>
      </w:r>
    </w:p>
    <w:p w14:paraId="653834F3" w14:textId="62D7FE98" w:rsidR="00703693" w:rsidRDefault="00A74916" w:rsidP="00703693">
      <w:pPr>
        <w:rPr>
          <w:noProof/>
        </w:rPr>
      </w:pPr>
      <w:r>
        <w:rPr>
          <w:b/>
        </w:rPr>
        <w:br w:type="column"/>
      </w:r>
      <w:r w:rsidR="00703693">
        <w:rPr>
          <w:b/>
        </w:rPr>
        <w:lastRenderedPageBreak/>
        <w:t>Chart 3</w:t>
      </w:r>
      <w:r w:rsidR="00600A23">
        <w:rPr>
          <w:b/>
        </w:rPr>
        <w:t>9</w:t>
      </w:r>
      <w:r w:rsidR="00703693" w:rsidRPr="00377402">
        <w:rPr>
          <w:b/>
        </w:rPr>
        <w:t>: Business</w:t>
      </w:r>
      <w:r w:rsidR="00703693" w:rsidRPr="00EA3468">
        <w:rPr>
          <w:b/>
        </w:rPr>
        <w:t xml:space="preserve"> Services Output</w:t>
      </w:r>
    </w:p>
    <w:p w14:paraId="23FB48A0" w14:textId="00A94D0A" w:rsidR="00703693" w:rsidRPr="000C5E8D" w:rsidRDefault="00287280" w:rsidP="00703693">
      <w:r w:rsidRPr="00287280">
        <w:rPr>
          <w:noProof/>
          <w:lang w:eastAsia="en-AU" w:bidi="ar-SA"/>
        </w:rPr>
        <w:drawing>
          <wp:inline distT="0" distB="0" distL="0" distR="0" wp14:anchorId="2B85D407" wp14:editId="6DAF7D1D">
            <wp:extent cx="2832735" cy="1964778"/>
            <wp:effectExtent l="0" t="0" r="5715" b="0"/>
            <wp:docPr id="719" name="Picture 719" descr="Business service industries have grown strongly over the past six years, particularly professional, scientific and technical services; and information, media and telecommunications. In 2011 and 2012, most of these business service industries declined before recovering and increasing strongly in the subsequent years." title="Business Service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2735" cy="1964778"/>
                    </a:xfrm>
                    <a:prstGeom prst="rect">
                      <a:avLst/>
                    </a:prstGeom>
                    <a:noFill/>
                    <a:ln>
                      <a:noFill/>
                    </a:ln>
                  </pic:spPr>
                </pic:pic>
              </a:graphicData>
            </a:graphic>
          </wp:inline>
        </w:drawing>
      </w:r>
    </w:p>
    <w:p w14:paraId="7A1DF9A3" w14:textId="77777777" w:rsidR="00703693" w:rsidRDefault="00703693" w:rsidP="00703693">
      <w:r w:rsidRPr="000C5E8D">
        <w:rPr>
          <w:i/>
          <w:iCs/>
          <w:sz w:val="18"/>
        </w:rPr>
        <w:t>Source: ABS Cat. No. 5220.0</w:t>
      </w:r>
    </w:p>
    <w:p w14:paraId="3F441EC6" w14:textId="57FAE855" w:rsidR="00703693" w:rsidRDefault="00703693" w:rsidP="009F5A5D"/>
    <w:p w14:paraId="4FAFE862" w14:textId="77777777" w:rsidR="00703693" w:rsidRDefault="00703693" w:rsidP="009F5A5D"/>
    <w:p w14:paraId="0D1049F2" w14:textId="4AD21E1B" w:rsidR="00373C69" w:rsidRDefault="00373C69" w:rsidP="00405167">
      <w:pPr>
        <w:sectPr w:rsidR="00373C69" w:rsidSect="00362FF5">
          <w:pgSz w:w="11910" w:h="16840" w:code="9"/>
          <w:pgMar w:top="709" w:right="1134" w:bottom="1134" w:left="1134" w:header="454" w:footer="283" w:gutter="0"/>
          <w:cols w:num="2" w:space="720"/>
          <w:docGrid w:linePitch="299"/>
        </w:sectPr>
      </w:pPr>
    </w:p>
    <w:p w14:paraId="1A8046FA" w14:textId="77777777" w:rsidR="00AD7259" w:rsidRDefault="00AD7259" w:rsidP="00C610E8">
      <w:pPr>
        <w:pStyle w:val="Heading1"/>
      </w:pPr>
      <w:bookmarkStart w:id="3" w:name="RowTitle7"/>
      <w:bookmarkEnd w:id="3"/>
      <w:r w:rsidRPr="00AD7259">
        <w:lastRenderedPageBreak/>
        <w:t>Regional labour markets, population and income</w:t>
      </w:r>
    </w:p>
    <w:tbl>
      <w:tblPr>
        <w:tblStyle w:val="TableGrid"/>
        <w:tblW w:w="14029" w:type="dxa"/>
        <w:tblLook w:val="04A0" w:firstRow="1" w:lastRow="0" w:firstColumn="1" w:lastColumn="0" w:noHBand="0" w:noVBand="1"/>
        <w:tblCaption w:val="Regional labour markets, population and income"/>
      </w:tblPr>
      <w:tblGrid>
        <w:gridCol w:w="2649"/>
        <w:gridCol w:w="1741"/>
        <w:gridCol w:w="2552"/>
        <w:gridCol w:w="2625"/>
        <w:gridCol w:w="1533"/>
        <w:gridCol w:w="2929"/>
      </w:tblGrid>
      <w:tr w:rsidR="00D16A60" w14:paraId="27F5D9B7" w14:textId="77777777" w:rsidTr="005D5A27">
        <w:trPr>
          <w:tblHeader/>
        </w:trPr>
        <w:tc>
          <w:tcPr>
            <w:tcW w:w="2649" w:type="dxa"/>
            <w:vAlign w:val="bottom"/>
          </w:tcPr>
          <w:p w14:paraId="462FB093" w14:textId="77777777" w:rsidR="00D16A60" w:rsidRPr="00D16A60" w:rsidRDefault="00D16A60" w:rsidP="00C108AF">
            <w:pPr>
              <w:spacing w:after="0"/>
              <w:rPr>
                <w:b/>
              </w:rPr>
            </w:pPr>
            <w:bookmarkStart w:id="4" w:name="RowTitle8"/>
            <w:bookmarkStart w:id="5" w:name="_GoBack"/>
            <w:bookmarkEnd w:id="4"/>
            <w:r w:rsidRPr="00D16A60">
              <w:rPr>
                <w:b/>
              </w:rPr>
              <w:t>Region</w:t>
            </w:r>
            <w:r w:rsidRPr="00D16A60">
              <w:rPr>
                <w:b/>
                <w:vertAlign w:val="superscript"/>
              </w:rPr>
              <w:t>1</w:t>
            </w:r>
          </w:p>
        </w:tc>
        <w:tc>
          <w:tcPr>
            <w:tcW w:w="1741" w:type="dxa"/>
            <w:tcBorders>
              <w:bottom w:val="single" w:sz="4" w:space="0" w:color="auto"/>
            </w:tcBorders>
            <w:vAlign w:val="bottom"/>
          </w:tcPr>
          <w:p w14:paraId="2E95C362" w14:textId="1A41C1D7" w:rsidR="00D16A60" w:rsidRPr="00D16A60" w:rsidRDefault="00D16A60" w:rsidP="005E5AD1">
            <w:pPr>
              <w:spacing w:after="0"/>
              <w:rPr>
                <w:b/>
              </w:rPr>
            </w:pPr>
            <w:r w:rsidRPr="00D16A60">
              <w:rPr>
                <w:b/>
              </w:rPr>
              <w:t>Labour force</w:t>
            </w:r>
            <w:r w:rsidR="0015526C">
              <w:rPr>
                <w:b/>
              </w:rPr>
              <w:br/>
            </w:r>
            <w:r w:rsidR="005E5AD1">
              <w:rPr>
                <w:b/>
              </w:rPr>
              <w:t>March</w:t>
            </w:r>
            <w:r w:rsidR="00452337" w:rsidRPr="00E9606A">
              <w:rPr>
                <w:b/>
              </w:rPr>
              <w:t xml:space="preserve"> </w:t>
            </w:r>
            <w:proofErr w:type="spellStart"/>
            <w:r w:rsidR="00E9606A" w:rsidRPr="00E9606A">
              <w:rPr>
                <w:b/>
              </w:rPr>
              <w:t>Qtr</w:t>
            </w:r>
            <w:proofErr w:type="spellEnd"/>
            <w:r w:rsidR="00E9606A" w:rsidRPr="00E9606A">
              <w:rPr>
                <w:b/>
              </w:rPr>
              <w:t xml:space="preserve"> 2020</w:t>
            </w:r>
          </w:p>
        </w:tc>
        <w:tc>
          <w:tcPr>
            <w:tcW w:w="2552" w:type="dxa"/>
            <w:vAlign w:val="bottom"/>
          </w:tcPr>
          <w:p w14:paraId="4275411F" w14:textId="4229BA69" w:rsidR="00D16A60" w:rsidRPr="00D16A60" w:rsidRDefault="00D16A60" w:rsidP="005E5AD1">
            <w:pPr>
              <w:spacing w:after="0"/>
              <w:rPr>
                <w:b/>
              </w:rPr>
            </w:pPr>
            <w:r w:rsidRPr="00D16A60">
              <w:rPr>
                <w:b/>
              </w:rPr>
              <w:t>Unemployment</w:t>
            </w:r>
            <w:r w:rsidR="0015526C">
              <w:rPr>
                <w:b/>
              </w:rPr>
              <w:br/>
            </w:r>
            <w:r w:rsidR="005E5AD1">
              <w:rPr>
                <w:b/>
              </w:rPr>
              <w:t>March</w:t>
            </w:r>
            <w:r w:rsidR="00452337" w:rsidRPr="00E9606A">
              <w:rPr>
                <w:b/>
              </w:rPr>
              <w:t xml:space="preserve"> </w:t>
            </w:r>
            <w:proofErr w:type="spellStart"/>
            <w:r w:rsidR="00E9606A" w:rsidRPr="00E9606A">
              <w:rPr>
                <w:b/>
              </w:rPr>
              <w:t>Qtr</w:t>
            </w:r>
            <w:proofErr w:type="spellEnd"/>
            <w:r w:rsidR="00E9606A" w:rsidRPr="00E9606A">
              <w:rPr>
                <w:b/>
              </w:rPr>
              <w:t xml:space="preserve"> 2020</w:t>
            </w:r>
          </w:p>
        </w:tc>
        <w:tc>
          <w:tcPr>
            <w:tcW w:w="2625" w:type="dxa"/>
            <w:vAlign w:val="bottom"/>
          </w:tcPr>
          <w:p w14:paraId="275016C8" w14:textId="1F9B049A" w:rsidR="00D16A60" w:rsidRPr="00D16A60" w:rsidRDefault="00D16A60" w:rsidP="005E5AD1">
            <w:pPr>
              <w:spacing w:after="0"/>
              <w:rPr>
                <w:b/>
              </w:rPr>
            </w:pPr>
            <w:r w:rsidRPr="00D16A60">
              <w:rPr>
                <w:b/>
              </w:rPr>
              <w:t>Unemployment rate (%)</w:t>
            </w:r>
            <w:r w:rsidR="0015526C">
              <w:rPr>
                <w:b/>
              </w:rPr>
              <w:br/>
            </w:r>
            <w:r w:rsidR="005E5AD1">
              <w:rPr>
                <w:b/>
              </w:rPr>
              <w:t>March</w:t>
            </w:r>
            <w:r w:rsidR="00452337" w:rsidRPr="00E9606A">
              <w:rPr>
                <w:b/>
              </w:rPr>
              <w:t xml:space="preserve"> </w:t>
            </w:r>
            <w:proofErr w:type="spellStart"/>
            <w:r w:rsidR="00E9606A" w:rsidRPr="00E9606A">
              <w:rPr>
                <w:b/>
              </w:rPr>
              <w:t>Qtr</w:t>
            </w:r>
            <w:proofErr w:type="spellEnd"/>
            <w:r w:rsidR="00E9606A" w:rsidRPr="00E9606A">
              <w:rPr>
                <w:b/>
              </w:rPr>
              <w:t xml:space="preserve"> 2020</w:t>
            </w:r>
          </w:p>
        </w:tc>
        <w:tc>
          <w:tcPr>
            <w:tcW w:w="1533" w:type="dxa"/>
            <w:vAlign w:val="bottom"/>
          </w:tcPr>
          <w:p w14:paraId="4686CC4D" w14:textId="776F5420" w:rsidR="00D16A60" w:rsidRPr="00F56267" w:rsidRDefault="00D16A60" w:rsidP="00C108AF">
            <w:pPr>
              <w:spacing w:after="0"/>
              <w:rPr>
                <w:b/>
              </w:rPr>
            </w:pPr>
            <w:r w:rsidRPr="00F56267">
              <w:rPr>
                <w:b/>
              </w:rPr>
              <w:t>Population</w:t>
            </w:r>
            <w:r w:rsidRPr="00F56267">
              <w:rPr>
                <w:b/>
              </w:rPr>
              <w:br/>
            </w:r>
            <w:r w:rsidR="00482B73" w:rsidRPr="00F56267">
              <w:rPr>
                <w:b/>
              </w:rPr>
              <w:t>2019-20</w:t>
            </w:r>
          </w:p>
        </w:tc>
        <w:tc>
          <w:tcPr>
            <w:tcW w:w="2929" w:type="dxa"/>
            <w:vAlign w:val="bottom"/>
          </w:tcPr>
          <w:p w14:paraId="3C58710D" w14:textId="77777777" w:rsidR="00D16A60" w:rsidRPr="00D16A60" w:rsidRDefault="00D16A60" w:rsidP="00C108AF">
            <w:pPr>
              <w:spacing w:after="0"/>
              <w:rPr>
                <w:b/>
              </w:rPr>
            </w:pPr>
            <w:r w:rsidRPr="00D16A60">
              <w:rPr>
                <w:b/>
              </w:rPr>
              <w:t>Median weekly household income 2016 ($)</w:t>
            </w:r>
            <w:r w:rsidRPr="00D16A60">
              <w:rPr>
                <w:b/>
                <w:vertAlign w:val="superscript"/>
              </w:rPr>
              <w:t>1</w:t>
            </w:r>
          </w:p>
        </w:tc>
      </w:tr>
      <w:tr w:rsidR="00F56267" w14:paraId="6D5DD010" w14:textId="77777777" w:rsidTr="005D5A27">
        <w:tc>
          <w:tcPr>
            <w:tcW w:w="2649" w:type="dxa"/>
          </w:tcPr>
          <w:p w14:paraId="1DADFABA" w14:textId="77777777" w:rsidR="00F56267" w:rsidRPr="00CE2CB1" w:rsidRDefault="00F56267" w:rsidP="00F56267">
            <w:pPr>
              <w:spacing w:after="0"/>
            </w:pPr>
            <w:r w:rsidRPr="00CE2CB1">
              <w:t>Greater Darwin</w:t>
            </w:r>
          </w:p>
        </w:tc>
        <w:tc>
          <w:tcPr>
            <w:tcW w:w="1741" w:type="dxa"/>
            <w:tcBorders>
              <w:top w:val="single" w:sz="4" w:space="0" w:color="auto"/>
              <w:left w:val="nil"/>
              <w:bottom w:val="single" w:sz="4" w:space="0" w:color="auto"/>
              <w:right w:val="nil"/>
            </w:tcBorders>
            <w:shd w:val="clear" w:color="auto" w:fill="auto"/>
          </w:tcPr>
          <w:p w14:paraId="367882B8" w14:textId="661256DA" w:rsidR="00F56267" w:rsidRPr="00490F37" w:rsidRDefault="00F56267" w:rsidP="005E5AD1">
            <w:pPr>
              <w:spacing w:after="0"/>
            </w:pPr>
            <w:r w:rsidRPr="00445101">
              <w:t>83</w:t>
            </w:r>
            <w:r w:rsidR="002C348A">
              <w:t> </w:t>
            </w:r>
            <w:r w:rsidR="005E5AD1">
              <w:t>25</w:t>
            </w:r>
            <w:r w:rsidRPr="00445101">
              <w:t>6</w:t>
            </w:r>
          </w:p>
        </w:tc>
        <w:tc>
          <w:tcPr>
            <w:tcW w:w="2552" w:type="dxa"/>
          </w:tcPr>
          <w:p w14:paraId="483B9BD1" w14:textId="50BE1526" w:rsidR="00F56267" w:rsidRPr="001875A5" w:rsidRDefault="005E5AD1" w:rsidP="002C348A">
            <w:pPr>
              <w:spacing w:after="0"/>
            </w:pPr>
            <w:r>
              <w:t>5064</w:t>
            </w:r>
          </w:p>
        </w:tc>
        <w:tc>
          <w:tcPr>
            <w:tcW w:w="2625" w:type="dxa"/>
          </w:tcPr>
          <w:p w14:paraId="31D58C00" w14:textId="10CADE6D" w:rsidR="00F56267" w:rsidRPr="00816F96" w:rsidRDefault="00F56267" w:rsidP="00F56267">
            <w:pPr>
              <w:spacing w:after="0"/>
            </w:pPr>
            <w:r>
              <w:t>6.</w:t>
            </w:r>
            <w:r w:rsidR="005E5AD1">
              <w:t>7</w:t>
            </w:r>
          </w:p>
        </w:tc>
        <w:tc>
          <w:tcPr>
            <w:tcW w:w="1533" w:type="dxa"/>
          </w:tcPr>
          <w:p w14:paraId="6868A521" w14:textId="61CB24A7" w:rsidR="00F56267" w:rsidRPr="00F56267" w:rsidRDefault="002C348A" w:rsidP="00F56267">
            <w:pPr>
              <w:spacing w:after="0"/>
            </w:pPr>
            <w:r>
              <w:t>147 </w:t>
            </w:r>
            <w:r w:rsidR="00F56267" w:rsidRPr="00F56267">
              <w:t xml:space="preserve">231 </w:t>
            </w:r>
          </w:p>
        </w:tc>
        <w:tc>
          <w:tcPr>
            <w:tcW w:w="2929" w:type="dxa"/>
          </w:tcPr>
          <w:p w14:paraId="1193C79F" w14:textId="70B360E2" w:rsidR="00F56267" w:rsidRPr="00CE2CB1" w:rsidRDefault="002C348A" w:rsidP="00F56267">
            <w:pPr>
              <w:spacing w:after="0"/>
            </w:pPr>
            <w:r>
              <w:t>2</w:t>
            </w:r>
            <w:r w:rsidR="00091204">
              <w:t>183</w:t>
            </w:r>
          </w:p>
        </w:tc>
      </w:tr>
      <w:tr w:rsidR="00F56267" w14:paraId="71A8AB49" w14:textId="77777777" w:rsidTr="005D5A27">
        <w:tc>
          <w:tcPr>
            <w:tcW w:w="2649" w:type="dxa"/>
          </w:tcPr>
          <w:p w14:paraId="4303E395" w14:textId="77777777" w:rsidR="00F56267" w:rsidRPr="00CE2CB1" w:rsidRDefault="00F56267" w:rsidP="00F56267">
            <w:pPr>
              <w:spacing w:after="0"/>
            </w:pPr>
            <w:r w:rsidRPr="00CE2CB1">
              <w:t>Darwin city</w:t>
            </w:r>
          </w:p>
        </w:tc>
        <w:tc>
          <w:tcPr>
            <w:tcW w:w="1741" w:type="dxa"/>
            <w:tcBorders>
              <w:top w:val="single" w:sz="4" w:space="0" w:color="auto"/>
              <w:left w:val="nil"/>
              <w:bottom w:val="single" w:sz="4" w:space="0" w:color="auto"/>
              <w:right w:val="nil"/>
            </w:tcBorders>
            <w:shd w:val="clear" w:color="auto" w:fill="auto"/>
          </w:tcPr>
          <w:p w14:paraId="073EA905" w14:textId="3BD73C89" w:rsidR="00F56267" w:rsidRPr="00490F37" w:rsidRDefault="00F56267" w:rsidP="005E5AD1">
            <w:pPr>
              <w:spacing w:after="0"/>
            </w:pPr>
            <w:r w:rsidRPr="00445101">
              <w:t>18</w:t>
            </w:r>
            <w:r w:rsidR="002C348A">
              <w:t> </w:t>
            </w:r>
            <w:r w:rsidRPr="00445101">
              <w:t>4</w:t>
            </w:r>
            <w:r w:rsidR="005E5AD1">
              <w:t>70</w:t>
            </w:r>
          </w:p>
        </w:tc>
        <w:tc>
          <w:tcPr>
            <w:tcW w:w="2552" w:type="dxa"/>
          </w:tcPr>
          <w:p w14:paraId="09E6C8C9" w14:textId="561FBD83" w:rsidR="00F56267" w:rsidRPr="001875A5" w:rsidRDefault="00F56267" w:rsidP="00F56267">
            <w:pPr>
              <w:spacing w:after="0"/>
            </w:pPr>
            <w:r w:rsidRPr="0016261F">
              <w:t>8</w:t>
            </w:r>
            <w:r w:rsidR="005E5AD1">
              <w:t>51</w:t>
            </w:r>
          </w:p>
        </w:tc>
        <w:tc>
          <w:tcPr>
            <w:tcW w:w="2625" w:type="dxa"/>
          </w:tcPr>
          <w:p w14:paraId="75B181AF" w14:textId="38FC1516" w:rsidR="00F56267" w:rsidRPr="00816F96" w:rsidRDefault="00F56267" w:rsidP="00F56267">
            <w:pPr>
              <w:spacing w:after="0"/>
            </w:pPr>
            <w:r>
              <w:t>4.8</w:t>
            </w:r>
          </w:p>
        </w:tc>
        <w:tc>
          <w:tcPr>
            <w:tcW w:w="1533" w:type="dxa"/>
          </w:tcPr>
          <w:p w14:paraId="35C91F65" w14:textId="0C64094D" w:rsidR="00F56267" w:rsidRPr="00F56267" w:rsidRDefault="002C348A" w:rsidP="00F56267">
            <w:pPr>
              <w:spacing w:after="0"/>
            </w:pPr>
            <w:r>
              <w:t>27 </w:t>
            </w:r>
            <w:r w:rsidR="00F56267" w:rsidRPr="00F56267">
              <w:t xml:space="preserve">542 </w:t>
            </w:r>
          </w:p>
        </w:tc>
        <w:tc>
          <w:tcPr>
            <w:tcW w:w="2929" w:type="dxa"/>
          </w:tcPr>
          <w:p w14:paraId="7FC6333D" w14:textId="2EEF67E5" w:rsidR="00F56267" w:rsidRPr="00CE2CB1" w:rsidRDefault="002C348A" w:rsidP="00F56267">
            <w:pPr>
              <w:spacing w:after="0"/>
            </w:pPr>
            <w:r>
              <w:t>2</w:t>
            </w:r>
            <w:r w:rsidR="00F56267" w:rsidRPr="00CE2CB1">
              <w:t>320</w:t>
            </w:r>
          </w:p>
        </w:tc>
      </w:tr>
      <w:tr w:rsidR="00F56267" w14:paraId="4748DCB2" w14:textId="77777777" w:rsidTr="005D5A27">
        <w:tc>
          <w:tcPr>
            <w:tcW w:w="2649" w:type="dxa"/>
          </w:tcPr>
          <w:p w14:paraId="6EC000BC" w14:textId="77777777" w:rsidR="00F56267" w:rsidRPr="00CE2CB1" w:rsidRDefault="00F56267" w:rsidP="00F56267">
            <w:pPr>
              <w:spacing w:after="0"/>
            </w:pPr>
            <w:r w:rsidRPr="00CE2CB1">
              <w:t>Darwin suburbs</w:t>
            </w:r>
          </w:p>
        </w:tc>
        <w:tc>
          <w:tcPr>
            <w:tcW w:w="1741" w:type="dxa"/>
            <w:tcBorders>
              <w:top w:val="single" w:sz="4" w:space="0" w:color="auto"/>
              <w:left w:val="nil"/>
              <w:bottom w:val="single" w:sz="4" w:space="0" w:color="auto"/>
              <w:right w:val="nil"/>
            </w:tcBorders>
            <w:shd w:val="clear" w:color="auto" w:fill="auto"/>
          </w:tcPr>
          <w:p w14:paraId="56E917D1" w14:textId="35AB9334" w:rsidR="00F56267" w:rsidRPr="00490F37" w:rsidRDefault="00F56267" w:rsidP="005E5AD1">
            <w:pPr>
              <w:spacing w:after="0"/>
            </w:pPr>
            <w:r w:rsidRPr="00445101">
              <w:t>31</w:t>
            </w:r>
            <w:r w:rsidR="002C348A">
              <w:t> </w:t>
            </w:r>
            <w:r w:rsidR="005E5AD1">
              <w:t>888</w:t>
            </w:r>
          </w:p>
        </w:tc>
        <w:tc>
          <w:tcPr>
            <w:tcW w:w="2552" w:type="dxa"/>
          </w:tcPr>
          <w:p w14:paraId="47439FF1" w14:textId="5A19865B" w:rsidR="00F56267" w:rsidRPr="001875A5" w:rsidRDefault="002C348A" w:rsidP="005E5AD1">
            <w:pPr>
              <w:spacing w:after="0"/>
            </w:pPr>
            <w:r>
              <w:t>2</w:t>
            </w:r>
            <w:r w:rsidR="00F56267" w:rsidRPr="0016261F">
              <w:t>0</w:t>
            </w:r>
            <w:r w:rsidR="005E5AD1">
              <w:t>30</w:t>
            </w:r>
          </w:p>
        </w:tc>
        <w:tc>
          <w:tcPr>
            <w:tcW w:w="2625" w:type="dxa"/>
          </w:tcPr>
          <w:p w14:paraId="085BB36D" w14:textId="7097AE66" w:rsidR="00F56267" w:rsidRPr="00816F96" w:rsidRDefault="00F56267" w:rsidP="00F56267">
            <w:pPr>
              <w:spacing w:after="0"/>
            </w:pPr>
            <w:r>
              <w:t>7.</w:t>
            </w:r>
            <w:r w:rsidR="005E5AD1">
              <w:t>1</w:t>
            </w:r>
          </w:p>
        </w:tc>
        <w:tc>
          <w:tcPr>
            <w:tcW w:w="1533" w:type="dxa"/>
          </w:tcPr>
          <w:p w14:paraId="40FF0C07" w14:textId="48C3EA9E" w:rsidR="00F56267" w:rsidRPr="00F56267" w:rsidRDefault="002C348A" w:rsidP="00F56267">
            <w:pPr>
              <w:spacing w:after="0"/>
            </w:pPr>
            <w:r>
              <w:t>55 </w:t>
            </w:r>
            <w:r w:rsidR="00F56267" w:rsidRPr="00F56267">
              <w:t xml:space="preserve">508 </w:t>
            </w:r>
          </w:p>
        </w:tc>
        <w:tc>
          <w:tcPr>
            <w:tcW w:w="2929" w:type="dxa"/>
          </w:tcPr>
          <w:p w14:paraId="137D4190" w14:textId="5BA6344C" w:rsidR="00F56267" w:rsidRPr="00CE2CB1" w:rsidRDefault="002C348A" w:rsidP="00F56267">
            <w:pPr>
              <w:spacing w:after="0"/>
            </w:pPr>
            <w:r>
              <w:t>2</w:t>
            </w:r>
            <w:r w:rsidR="00F56267" w:rsidRPr="00CE2CB1">
              <w:t>075</w:t>
            </w:r>
          </w:p>
        </w:tc>
      </w:tr>
      <w:tr w:rsidR="00F56267" w14:paraId="45E85448" w14:textId="77777777" w:rsidTr="005D5A27">
        <w:tc>
          <w:tcPr>
            <w:tcW w:w="2649" w:type="dxa"/>
          </w:tcPr>
          <w:p w14:paraId="51477905" w14:textId="77777777" w:rsidR="00F56267" w:rsidRPr="00CE2CB1" w:rsidRDefault="00F56267" w:rsidP="00F56267">
            <w:pPr>
              <w:spacing w:after="0"/>
            </w:pPr>
            <w:r w:rsidRPr="00CE2CB1">
              <w:t>Litchfield</w:t>
            </w:r>
          </w:p>
        </w:tc>
        <w:tc>
          <w:tcPr>
            <w:tcW w:w="1741" w:type="dxa"/>
            <w:tcBorders>
              <w:top w:val="single" w:sz="4" w:space="0" w:color="auto"/>
              <w:left w:val="nil"/>
              <w:bottom w:val="single" w:sz="4" w:space="0" w:color="auto"/>
              <w:right w:val="nil"/>
            </w:tcBorders>
            <w:shd w:val="clear" w:color="auto" w:fill="auto"/>
          </w:tcPr>
          <w:p w14:paraId="3DFAA549" w14:textId="63C2CB10" w:rsidR="00F56267" w:rsidRPr="00490F37" w:rsidRDefault="00F56267" w:rsidP="005E5AD1">
            <w:pPr>
              <w:spacing w:after="0"/>
            </w:pPr>
            <w:r w:rsidRPr="00445101">
              <w:t>14</w:t>
            </w:r>
            <w:r w:rsidR="002C348A">
              <w:t> </w:t>
            </w:r>
            <w:r w:rsidR="005E5AD1">
              <w:t>609</w:t>
            </w:r>
          </w:p>
        </w:tc>
        <w:tc>
          <w:tcPr>
            <w:tcW w:w="2552" w:type="dxa"/>
          </w:tcPr>
          <w:p w14:paraId="53A3ADA5" w14:textId="405F9D83" w:rsidR="00F56267" w:rsidRPr="001875A5" w:rsidRDefault="005E5AD1" w:rsidP="00F56267">
            <w:pPr>
              <w:spacing w:after="0"/>
            </w:pPr>
            <w:r>
              <w:t>651</w:t>
            </w:r>
          </w:p>
        </w:tc>
        <w:tc>
          <w:tcPr>
            <w:tcW w:w="2625" w:type="dxa"/>
          </w:tcPr>
          <w:p w14:paraId="494981C3" w14:textId="204CBDFC" w:rsidR="00F56267" w:rsidRPr="00816F96" w:rsidRDefault="00F56267" w:rsidP="00F56267">
            <w:pPr>
              <w:spacing w:after="0"/>
            </w:pPr>
            <w:r>
              <w:t>4.</w:t>
            </w:r>
            <w:r w:rsidR="005E5AD1">
              <w:t>8</w:t>
            </w:r>
          </w:p>
        </w:tc>
        <w:tc>
          <w:tcPr>
            <w:tcW w:w="1533" w:type="dxa"/>
          </w:tcPr>
          <w:p w14:paraId="2403E21E" w14:textId="03A04BB0" w:rsidR="00F56267" w:rsidRPr="00F56267" w:rsidRDefault="002C348A" w:rsidP="00F56267">
            <w:pPr>
              <w:spacing w:after="0"/>
            </w:pPr>
            <w:r>
              <w:t>25 </w:t>
            </w:r>
            <w:r w:rsidR="00F56267" w:rsidRPr="00F56267">
              <w:t xml:space="preserve">164 </w:t>
            </w:r>
          </w:p>
        </w:tc>
        <w:tc>
          <w:tcPr>
            <w:tcW w:w="2929" w:type="dxa"/>
          </w:tcPr>
          <w:p w14:paraId="44066F4A" w14:textId="2E291BB0" w:rsidR="00F56267" w:rsidRPr="00CE2CB1" w:rsidRDefault="002C348A" w:rsidP="00F56267">
            <w:pPr>
              <w:spacing w:after="0"/>
            </w:pPr>
            <w:r>
              <w:t>2</w:t>
            </w:r>
            <w:r w:rsidR="00F56267" w:rsidRPr="00CE2CB1">
              <w:t>219</w:t>
            </w:r>
          </w:p>
        </w:tc>
      </w:tr>
      <w:tr w:rsidR="00F56267" w14:paraId="76BA9D1B" w14:textId="77777777" w:rsidTr="005D5A27">
        <w:tc>
          <w:tcPr>
            <w:tcW w:w="2649" w:type="dxa"/>
          </w:tcPr>
          <w:p w14:paraId="7CF6254B" w14:textId="77777777" w:rsidR="00F56267" w:rsidRPr="00CE2CB1" w:rsidRDefault="00F56267" w:rsidP="00F56267">
            <w:pPr>
              <w:spacing w:after="0"/>
            </w:pPr>
            <w:r w:rsidRPr="00CE2CB1">
              <w:t>Palmerston</w:t>
            </w:r>
          </w:p>
        </w:tc>
        <w:tc>
          <w:tcPr>
            <w:tcW w:w="1741" w:type="dxa"/>
            <w:tcBorders>
              <w:top w:val="single" w:sz="4" w:space="0" w:color="auto"/>
              <w:left w:val="nil"/>
              <w:bottom w:val="single" w:sz="4" w:space="0" w:color="auto"/>
              <w:right w:val="nil"/>
            </w:tcBorders>
            <w:shd w:val="clear" w:color="auto" w:fill="auto"/>
          </w:tcPr>
          <w:p w14:paraId="0A01B7F8" w14:textId="5D5BF931" w:rsidR="00F56267" w:rsidRPr="00490F37" w:rsidRDefault="00F56267" w:rsidP="005E5AD1">
            <w:pPr>
              <w:spacing w:after="0"/>
            </w:pPr>
            <w:r w:rsidRPr="00445101">
              <w:t>18</w:t>
            </w:r>
            <w:r w:rsidR="002C348A">
              <w:t> </w:t>
            </w:r>
            <w:r w:rsidR="005E5AD1">
              <w:t>289</w:t>
            </w:r>
          </w:p>
        </w:tc>
        <w:tc>
          <w:tcPr>
            <w:tcW w:w="2552" w:type="dxa"/>
          </w:tcPr>
          <w:p w14:paraId="7EFB532C" w14:textId="6E371FEC" w:rsidR="00F56267" w:rsidRPr="001875A5" w:rsidRDefault="00F56267" w:rsidP="005E5AD1">
            <w:pPr>
              <w:spacing w:after="0"/>
            </w:pPr>
            <w:r w:rsidRPr="0016261F">
              <w:t>15</w:t>
            </w:r>
            <w:r w:rsidR="005E5AD1">
              <w:t>32</w:t>
            </w:r>
          </w:p>
        </w:tc>
        <w:tc>
          <w:tcPr>
            <w:tcW w:w="2625" w:type="dxa"/>
          </w:tcPr>
          <w:p w14:paraId="0AB2B407" w14:textId="645C280C" w:rsidR="00F56267" w:rsidRPr="00816F96" w:rsidRDefault="00F56267" w:rsidP="00F56267">
            <w:pPr>
              <w:spacing w:after="0"/>
            </w:pPr>
            <w:r>
              <w:t>10.1</w:t>
            </w:r>
          </w:p>
        </w:tc>
        <w:tc>
          <w:tcPr>
            <w:tcW w:w="1533" w:type="dxa"/>
          </w:tcPr>
          <w:p w14:paraId="04B11988" w14:textId="5A8618B7" w:rsidR="00F56267" w:rsidRPr="00F56267" w:rsidRDefault="002C348A" w:rsidP="00F56267">
            <w:pPr>
              <w:spacing w:after="0"/>
            </w:pPr>
            <w:r>
              <w:t>39 </w:t>
            </w:r>
            <w:r w:rsidR="00F56267" w:rsidRPr="00F56267">
              <w:t xml:space="preserve">017 </w:t>
            </w:r>
          </w:p>
        </w:tc>
        <w:tc>
          <w:tcPr>
            <w:tcW w:w="2929" w:type="dxa"/>
          </w:tcPr>
          <w:p w14:paraId="192D3799" w14:textId="039CCC30" w:rsidR="00F56267" w:rsidRPr="00CE2CB1" w:rsidRDefault="002C348A" w:rsidP="00F56267">
            <w:pPr>
              <w:spacing w:after="0"/>
            </w:pPr>
            <w:r>
              <w:t>2</w:t>
            </w:r>
            <w:r w:rsidR="00F56267" w:rsidRPr="00CE2CB1">
              <w:t>199</w:t>
            </w:r>
          </w:p>
        </w:tc>
      </w:tr>
      <w:tr w:rsidR="00F56267" w14:paraId="19F39B95" w14:textId="77777777" w:rsidTr="005D5A27">
        <w:tc>
          <w:tcPr>
            <w:tcW w:w="2649" w:type="dxa"/>
          </w:tcPr>
          <w:p w14:paraId="7029FB4F" w14:textId="77777777" w:rsidR="00F56267" w:rsidRPr="00CE2CB1" w:rsidRDefault="00F56267" w:rsidP="00F56267">
            <w:pPr>
              <w:spacing w:after="0"/>
            </w:pPr>
            <w:r w:rsidRPr="00CE2CB1">
              <w:t>Alice Springs</w:t>
            </w:r>
          </w:p>
        </w:tc>
        <w:tc>
          <w:tcPr>
            <w:tcW w:w="1741" w:type="dxa"/>
            <w:tcBorders>
              <w:top w:val="single" w:sz="4" w:space="0" w:color="auto"/>
              <w:left w:val="nil"/>
              <w:bottom w:val="single" w:sz="4" w:space="0" w:color="auto"/>
              <w:right w:val="nil"/>
            </w:tcBorders>
            <w:shd w:val="clear" w:color="auto" w:fill="auto"/>
          </w:tcPr>
          <w:p w14:paraId="159AF220" w14:textId="757CE356" w:rsidR="00F56267" w:rsidRPr="00490F37" w:rsidRDefault="00F56267" w:rsidP="005E5AD1">
            <w:pPr>
              <w:spacing w:after="0"/>
            </w:pPr>
            <w:r w:rsidRPr="00445101">
              <w:t>17</w:t>
            </w:r>
            <w:r w:rsidR="002C348A">
              <w:t> </w:t>
            </w:r>
            <w:r w:rsidR="005E5AD1">
              <w:t>326</w:t>
            </w:r>
          </w:p>
        </w:tc>
        <w:tc>
          <w:tcPr>
            <w:tcW w:w="2552" w:type="dxa"/>
          </w:tcPr>
          <w:p w14:paraId="744762CE" w14:textId="522A6013" w:rsidR="00F56267" w:rsidRPr="001875A5" w:rsidRDefault="00F56267" w:rsidP="005E5AD1">
            <w:pPr>
              <w:spacing w:after="0"/>
            </w:pPr>
            <w:r w:rsidRPr="0016261F">
              <w:t>7</w:t>
            </w:r>
            <w:r w:rsidR="005E5AD1">
              <w:t>42</w:t>
            </w:r>
          </w:p>
        </w:tc>
        <w:tc>
          <w:tcPr>
            <w:tcW w:w="2625" w:type="dxa"/>
          </w:tcPr>
          <w:p w14:paraId="71A666FA" w14:textId="79F3F122" w:rsidR="00F56267" w:rsidRPr="00816F96" w:rsidRDefault="00F56267" w:rsidP="00F56267">
            <w:pPr>
              <w:spacing w:after="0"/>
            </w:pPr>
            <w:r>
              <w:t>4.</w:t>
            </w:r>
            <w:r w:rsidR="005E5AD1">
              <w:t>3</w:t>
            </w:r>
          </w:p>
        </w:tc>
        <w:tc>
          <w:tcPr>
            <w:tcW w:w="1533" w:type="dxa"/>
          </w:tcPr>
          <w:p w14:paraId="17C985A0" w14:textId="63229F3D" w:rsidR="00F56267" w:rsidRPr="00F56267" w:rsidRDefault="002C348A" w:rsidP="00F56267">
            <w:pPr>
              <w:spacing w:after="0"/>
            </w:pPr>
            <w:r>
              <w:t>39 </w:t>
            </w:r>
            <w:r w:rsidR="00F56267" w:rsidRPr="00F56267">
              <w:t xml:space="preserve">391 </w:t>
            </w:r>
          </w:p>
        </w:tc>
        <w:tc>
          <w:tcPr>
            <w:tcW w:w="2929" w:type="dxa"/>
          </w:tcPr>
          <w:p w14:paraId="291807E5" w14:textId="76EEDDE0" w:rsidR="00F56267" w:rsidRPr="00CE2CB1" w:rsidRDefault="002C348A" w:rsidP="00F56267">
            <w:pPr>
              <w:spacing w:after="0"/>
            </w:pPr>
            <w:r>
              <w:t>1</w:t>
            </w:r>
            <w:r w:rsidR="00F56267" w:rsidRPr="00CE2CB1">
              <w:t>715</w:t>
            </w:r>
          </w:p>
        </w:tc>
      </w:tr>
      <w:tr w:rsidR="00F56267" w14:paraId="7B7D2234" w14:textId="77777777" w:rsidTr="005D5A27">
        <w:tc>
          <w:tcPr>
            <w:tcW w:w="2649" w:type="dxa"/>
          </w:tcPr>
          <w:p w14:paraId="31A4703B" w14:textId="77777777" w:rsidR="00F56267" w:rsidRPr="00CE2CB1" w:rsidRDefault="00F56267" w:rsidP="00F56267">
            <w:pPr>
              <w:spacing w:after="0"/>
            </w:pPr>
            <w:r w:rsidRPr="00CE2CB1">
              <w:t>Barkly</w:t>
            </w:r>
          </w:p>
        </w:tc>
        <w:tc>
          <w:tcPr>
            <w:tcW w:w="1741" w:type="dxa"/>
            <w:tcBorders>
              <w:top w:val="single" w:sz="4" w:space="0" w:color="auto"/>
              <w:left w:val="nil"/>
              <w:bottom w:val="single" w:sz="4" w:space="0" w:color="auto"/>
              <w:right w:val="nil"/>
            </w:tcBorders>
            <w:shd w:val="clear" w:color="auto" w:fill="auto"/>
          </w:tcPr>
          <w:p w14:paraId="0C725DC1" w14:textId="4C7F71E8" w:rsidR="00F56267" w:rsidRPr="00490F37" w:rsidRDefault="00F56267" w:rsidP="005E5AD1">
            <w:pPr>
              <w:spacing w:after="0"/>
            </w:pPr>
            <w:r w:rsidRPr="00445101">
              <w:t>2</w:t>
            </w:r>
            <w:r w:rsidR="005E5AD1">
              <w:t>876</w:t>
            </w:r>
          </w:p>
        </w:tc>
        <w:tc>
          <w:tcPr>
            <w:tcW w:w="2552" w:type="dxa"/>
          </w:tcPr>
          <w:p w14:paraId="1A83722F" w14:textId="15B7F870" w:rsidR="00F56267" w:rsidRPr="001875A5" w:rsidRDefault="005E5AD1" w:rsidP="00F56267">
            <w:pPr>
              <w:spacing w:after="0"/>
            </w:pPr>
            <w:r>
              <w:t>189</w:t>
            </w:r>
          </w:p>
        </w:tc>
        <w:tc>
          <w:tcPr>
            <w:tcW w:w="2625" w:type="dxa"/>
          </w:tcPr>
          <w:p w14:paraId="3FC029F9" w14:textId="31488C35" w:rsidR="00F56267" w:rsidRPr="00816F96" w:rsidRDefault="00F56267" w:rsidP="00F56267">
            <w:pPr>
              <w:spacing w:after="0"/>
            </w:pPr>
            <w:r>
              <w:t>6.</w:t>
            </w:r>
            <w:r w:rsidR="005E5AD1">
              <w:t>6</w:t>
            </w:r>
          </w:p>
        </w:tc>
        <w:tc>
          <w:tcPr>
            <w:tcW w:w="1533" w:type="dxa"/>
          </w:tcPr>
          <w:p w14:paraId="4A171870" w14:textId="4466CFFF" w:rsidR="00F56267" w:rsidRPr="00F56267" w:rsidRDefault="002C348A" w:rsidP="00F56267">
            <w:pPr>
              <w:spacing w:after="0"/>
            </w:pPr>
            <w:r>
              <w:t>6 </w:t>
            </w:r>
            <w:r w:rsidR="00F56267" w:rsidRPr="00F56267">
              <w:t xml:space="preserve">142 </w:t>
            </w:r>
          </w:p>
        </w:tc>
        <w:tc>
          <w:tcPr>
            <w:tcW w:w="2929" w:type="dxa"/>
          </w:tcPr>
          <w:p w14:paraId="73115880" w14:textId="693EBD9F" w:rsidR="00F56267" w:rsidRPr="00CE2CB1" w:rsidRDefault="002C348A" w:rsidP="00F56267">
            <w:pPr>
              <w:spacing w:after="0"/>
            </w:pPr>
            <w:r>
              <w:t>1</w:t>
            </w:r>
            <w:r w:rsidR="00F56267" w:rsidRPr="00CE2CB1">
              <w:t>366</w:t>
            </w:r>
          </w:p>
        </w:tc>
      </w:tr>
      <w:tr w:rsidR="00F56267" w14:paraId="73F461D8" w14:textId="77777777" w:rsidTr="005D5A27">
        <w:tc>
          <w:tcPr>
            <w:tcW w:w="2649" w:type="dxa"/>
          </w:tcPr>
          <w:p w14:paraId="0A9620E7" w14:textId="77777777" w:rsidR="00F56267" w:rsidRPr="00CE2CB1" w:rsidRDefault="00F56267" w:rsidP="00F56267">
            <w:pPr>
              <w:spacing w:after="0"/>
            </w:pPr>
            <w:r w:rsidRPr="00CE2CB1">
              <w:t>Daly-Tiwi-West Arnhem</w:t>
            </w:r>
          </w:p>
        </w:tc>
        <w:tc>
          <w:tcPr>
            <w:tcW w:w="1741" w:type="dxa"/>
            <w:tcBorders>
              <w:top w:val="single" w:sz="4" w:space="0" w:color="auto"/>
              <w:left w:val="nil"/>
              <w:bottom w:val="single" w:sz="4" w:space="0" w:color="auto"/>
              <w:right w:val="nil"/>
            </w:tcBorders>
            <w:shd w:val="clear" w:color="auto" w:fill="auto"/>
          </w:tcPr>
          <w:p w14:paraId="3C78E2B5" w14:textId="1698BF04" w:rsidR="00F56267" w:rsidRPr="00490F37" w:rsidRDefault="00F56267" w:rsidP="005E5AD1">
            <w:pPr>
              <w:spacing w:after="0"/>
            </w:pPr>
            <w:r w:rsidRPr="00445101">
              <w:t>7</w:t>
            </w:r>
            <w:r w:rsidR="005E5AD1">
              <w:t>390</w:t>
            </w:r>
          </w:p>
        </w:tc>
        <w:tc>
          <w:tcPr>
            <w:tcW w:w="2552" w:type="dxa"/>
          </w:tcPr>
          <w:p w14:paraId="049E1AB7" w14:textId="1FD802D8" w:rsidR="00F56267" w:rsidRPr="001875A5" w:rsidRDefault="00F56267" w:rsidP="005E5AD1">
            <w:pPr>
              <w:spacing w:after="0"/>
            </w:pPr>
            <w:r w:rsidRPr="0016261F">
              <w:t>6</w:t>
            </w:r>
            <w:r w:rsidR="005E5AD1">
              <w:t>15</w:t>
            </w:r>
          </w:p>
        </w:tc>
        <w:tc>
          <w:tcPr>
            <w:tcW w:w="2625" w:type="dxa"/>
          </w:tcPr>
          <w:p w14:paraId="4073939B" w14:textId="12252A67" w:rsidR="00F56267" w:rsidRPr="00816F96" w:rsidRDefault="00F56267" w:rsidP="00F56267">
            <w:pPr>
              <w:spacing w:after="0"/>
            </w:pPr>
            <w:r>
              <w:t>9.</w:t>
            </w:r>
            <w:r w:rsidR="005E5AD1">
              <w:t>4</w:t>
            </w:r>
          </w:p>
        </w:tc>
        <w:tc>
          <w:tcPr>
            <w:tcW w:w="1533" w:type="dxa"/>
          </w:tcPr>
          <w:p w14:paraId="2CF272D5" w14:textId="5576F320" w:rsidR="00F56267" w:rsidRPr="00F56267" w:rsidRDefault="002C348A" w:rsidP="00F56267">
            <w:pPr>
              <w:spacing w:after="0"/>
            </w:pPr>
            <w:r>
              <w:t>17 </w:t>
            </w:r>
            <w:r w:rsidR="00F56267" w:rsidRPr="00F56267">
              <w:t xml:space="preserve">909 </w:t>
            </w:r>
          </w:p>
        </w:tc>
        <w:tc>
          <w:tcPr>
            <w:tcW w:w="2929" w:type="dxa"/>
          </w:tcPr>
          <w:p w14:paraId="6C2C20D4" w14:textId="16CC45D8" w:rsidR="00F56267" w:rsidRPr="00CE2CB1" w:rsidRDefault="002C348A" w:rsidP="00F56267">
            <w:pPr>
              <w:spacing w:after="0"/>
            </w:pPr>
            <w:r>
              <w:t>1</w:t>
            </w:r>
            <w:r w:rsidR="00F56267" w:rsidRPr="00CE2CB1">
              <w:t>134</w:t>
            </w:r>
          </w:p>
        </w:tc>
      </w:tr>
      <w:tr w:rsidR="00F56267" w14:paraId="5A6C6CBE" w14:textId="77777777" w:rsidTr="005D5A27">
        <w:tc>
          <w:tcPr>
            <w:tcW w:w="2649" w:type="dxa"/>
          </w:tcPr>
          <w:p w14:paraId="015A8CFD" w14:textId="77777777" w:rsidR="00F56267" w:rsidRPr="00CE2CB1" w:rsidRDefault="00F56267" w:rsidP="00F56267">
            <w:pPr>
              <w:spacing w:after="0"/>
            </w:pPr>
            <w:r w:rsidRPr="00CE2CB1">
              <w:t>East Arnhem</w:t>
            </w:r>
          </w:p>
        </w:tc>
        <w:tc>
          <w:tcPr>
            <w:tcW w:w="1741" w:type="dxa"/>
            <w:tcBorders>
              <w:top w:val="single" w:sz="4" w:space="0" w:color="auto"/>
              <w:left w:val="nil"/>
              <w:bottom w:val="single" w:sz="4" w:space="0" w:color="auto"/>
              <w:right w:val="nil"/>
            </w:tcBorders>
            <w:shd w:val="clear" w:color="auto" w:fill="auto"/>
          </w:tcPr>
          <w:p w14:paraId="09DF8095" w14:textId="6D773436" w:rsidR="00F56267" w:rsidRPr="00490F37" w:rsidRDefault="00F56267" w:rsidP="005E5AD1">
            <w:pPr>
              <w:spacing w:after="0"/>
            </w:pPr>
            <w:r w:rsidRPr="00445101">
              <w:t>6</w:t>
            </w:r>
            <w:r w:rsidR="005E5AD1">
              <w:t>079</w:t>
            </w:r>
          </w:p>
        </w:tc>
        <w:tc>
          <w:tcPr>
            <w:tcW w:w="2552" w:type="dxa"/>
          </w:tcPr>
          <w:p w14:paraId="5E549039" w14:textId="3BC55B11" w:rsidR="00F56267" w:rsidRPr="001875A5" w:rsidRDefault="00F56267" w:rsidP="005E5AD1">
            <w:pPr>
              <w:spacing w:after="0"/>
            </w:pPr>
            <w:r w:rsidRPr="0016261F">
              <w:t>4</w:t>
            </w:r>
            <w:r w:rsidR="005E5AD1">
              <w:t>18</w:t>
            </w:r>
          </w:p>
        </w:tc>
        <w:tc>
          <w:tcPr>
            <w:tcW w:w="2625" w:type="dxa"/>
          </w:tcPr>
          <w:p w14:paraId="6D2DB39B" w14:textId="362D6512" w:rsidR="00F56267" w:rsidRPr="00816F96" w:rsidRDefault="00F56267" w:rsidP="00F56267">
            <w:pPr>
              <w:spacing w:after="0"/>
            </w:pPr>
            <w:r>
              <w:t>6.</w:t>
            </w:r>
            <w:r w:rsidR="005E5AD1">
              <w:t>7</w:t>
            </w:r>
          </w:p>
        </w:tc>
        <w:tc>
          <w:tcPr>
            <w:tcW w:w="1533" w:type="dxa"/>
          </w:tcPr>
          <w:p w14:paraId="0D504230" w14:textId="76E64404" w:rsidR="00F56267" w:rsidRPr="00F56267" w:rsidRDefault="002C348A" w:rsidP="00F56267">
            <w:pPr>
              <w:spacing w:after="0"/>
            </w:pPr>
            <w:r>
              <w:t>14 </w:t>
            </w:r>
            <w:r w:rsidR="00F56267" w:rsidRPr="00F56267">
              <w:t xml:space="preserve">565 </w:t>
            </w:r>
          </w:p>
        </w:tc>
        <w:tc>
          <w:tcPr>
            <w:tcW w:w="2929" w:type="dxa"/>
          </w:tcPr>
          <w:p w14:paraId="5B07EF19" w14:textId="161BDB10" w:rsidR="00F56267" w:rsidRPr="00CE2CB1" w:rsidRDefault="002C348A" w:rsidP="00F56267">
            <w:pPr>
              <w:spacing w:after="0"/>
            </w:pPr>
            <w:r>
              <w:t>1</w:t>
            </w:r>
            <w:r w:rsidR="00F56267" w:rsidRPr="00CE2CB1">
              <w:t>944</w:t>
            </w:r>
          </w:p>
        </w:tc>
      </w:tr>
      <w:tr w:rsidR="00F56267" w14:paraId="125EFD93" w14:textId="77777777" w:rsidTr="005D5A27">
        <w:tc>
          <w:tcPr>
            <w:tcW w:w="2649" w:type="dxa"/>
          </w:tcPr>
          <w:p w14:paraId="0C94ACFD" w14:textId="77777777" w:rsidR="00F56267" w:rsidRPr="00CE2CB1" w:rsidRDefault="00F56267" w:rsidP="00F56267">
            <w:pPr>
              <w:spacing w:after="0"/>
            </w:pPr>
            <w:r w:rsidRPr="00CE2CB1">
              <w:t>Katherine</w:t>
            </w:r>
          </w:p>
        </w:tc>
        <w:tc>
          <w:tcPr>
            <w:tcW w:w="1741" w:type="dxa"/>
            <w:tcBorders>
              <w:top w:val="single" w:sz="4" w:space="0" w:color="auto"/>
              <w:left w:val="nil"/>
              <w:bottom w:val="single" w:sz="4" w:space="0" w:color="auto"/>
              <w:right w:val="nil"/>
            </w:tcBorders>
            <w:shd w:val="clear" w:color="auto" w:fill="auto"/>
          </w:tcPr>
          <w:p w14:paraId="3EBD11F8" w14:textId="7DCD2E1B" w:rsidR="00F56267" w:rsidRDefault="00F56267" w:rsidP="005E5AD1">
            <w:pPr>
              <w:spacing w:after="0"/>
            </w:pPr>
            <w:r w:rsidRPr="00445101">
              <w:t>10</w:t>
            </w:r>
            <w:r w:rsidR="002C348A">
              <w:t> </w:t>
            </w:r>
            <w:r w:rsidR="005E5AD1">
              <w:t>562</w:t>
            </w:r>
          </w:p>
        </w:tc>
        <w:tc>
          <w:tcPr>
            <w:tcW w:w="2552" w:type="dxa"/>
          </w:tcPr>
          <w:p w14:paraId="76672970" w14:textId="354F1A2D" w:rsidR="00F56267" w:rsidRDefault="00F56267" w:rsidP="005E5AD1">
            <w:pPr>
              <w:spacing w:after="0"/>
            </w:pPr>
            <w:r w:rsidRPr="0016261F">
              <w:t>5</w:t>
            </w:r>
            <w:r w:rsidR="005E5AD1">
              <w:t>56</w:t>
            </w:r>
          </w:p>
        </w:tc>
        <w:tc>
          <w:tcPr>
            <w:tcW w:w="2625" w:type="dxa"/>
          </w:tcPr>
          <w:p w14:paraId="6EAD9F6D" w14:textId="09B93C6E" w:rsidR="00F56267" w:rsidRDefault="00F56267" w:rsidP="00F56267">
            <w:pPr>
              <w:spacing w:after="0"/>
            </w:pPr>
            <w:r>
              <w:t>7.</w:t>
            </w:r>
            <w:r w:rsidR="005E5AD1">
              <w:t>3</w:t>
            </w:r>
          </w:p>
        </w:tc>
        <w:tc>
          <w:tcPr>
            <w:tcW w:w="1533" w:type="dxa"/>
          </w:tcPr>
          <w:p w14:paraId="15CA0E9D" w14:textId="7E83ADD3" w:rsidR="00F56267" w:rsidRPr="00F56267" w:rsidRDefault="002C348A" w:rsidP="00F56267">
            <w:pPr>
              <w:spacing w:after="0"/>
            </w:pPr>
            <w:r>
              <w:t>20 </w:t>
            </w:r>
            <w:r w:rsidR="00F56267" w:rsidRPr="00F56267">
              <w:t xml:space="preserve">905 </w:t>
            </w:r>
          </w:p>
        </w:tc>
        <w:tc>
          <w:tcPr>
            <w:tcW w:w="2929" w:type="dxa"/>
          </w:tcPr>
          <w:p w14:paraId="039F53D0" w14:textId="7E053E38" w:rsidR="00F56267" w:rsidRDefault="002C348A" w:rsidP="00F56267">
            <w:pPr>
              <w:spacing w:after="0"/>
            </w:pPr>
            <w:r>
              <w:t>1</w:t>
            </w:r>
            <w:r w:rsidR="00F56267" w:rsidRPr="00CE2CB1">
              <w:t>485</w:t>
            </w:r>
          </w:p>
        </w:tc>
      </w:tr>
    </w:tbl>
    <w:bookmarkEnd w:id="5"/>
    <w:p w14:paraId="6132ADEB" w14:textId="143DAFAE" w:rsidR="00294032" w:rsidRPr="0015526C" w:rsidRDefault="0069104C" w:rsidP="00294032">
      <w:pPr>
        <w:rPr>
          <w:i/>
          <w:sz w:val="18"/>
          <w:szCs w:val="18"/>
        </w:rPr>
      </w:pPr>
      <w:r>
        <w:rPr>
          <w:i/>
          <w:sz w:val="18"/>
          <w:szCs w:val="18"/>
        </w:rPr>
        <w:t xml:space="preserve">Source: ABS Cat. No. 3218.0, Commonwealth </w:t>
      </w:r>
      <w:r w:rsidR="00294032" w:rsidRPr="0015526C">
        <w:rPr>
          <w:i/>
          <w:sz w:val="18"/>
          <w:szCs w:val="18"/>
        </w:rPr>
        <w:t>Department of Employmen</w:t>
      </w:r>
      <w:r w:rsidR="00822FE8">
        <w:rPr>
          <w:i/>
          <w:sz w:val="18"/>
          <w:szCs w:val="18"/>
        </w:rPr>
        <w:t>t (</w:t>
      </w:r>
      <w:r>
        <w:rPr>
          <w:i/>
          <w:sz w:val="18"/>
          <w:szCs w:val="18"/>
        </w:rPr>
        <w:t xml:space="preserve">Small </w:t>
      </w:r>
      <w:r w:rsidR="00822FE8">
        <w:rPr>
          <w:i/>
          <w:sz w:val="18"/>
          <w:szCs w:val="18"/>
        </w:rPr>
        <w:t>A</w:t>
      </w:r>
      <w:r>
        <w:rPr>
          <w:i/>
          <w:sz w:val="18"/>
          <w:szCs w:val="18"/>
        </w:rPr>
        <w:t xml:space="preserve">rea </w:t>
      </w:r>
      <w:r w:rsidR="00822FE8">
        <w:rPr>
          <w:i/>
          <w:sz w:val="18"/>
          <w:szCs w:val="18"/>
        </w:rPr>
        <w:t>L</w:t>
      </w:r>
      <w:r>
        <w:rPr>
          <w:i/>
          <w:sz w:val="18"/>
          <w:szCs w:val="18"/>
        </w:rPr>
        <w:t xml:space="preserve">abour </w:t>
      </w:r>
      <w:r w:rsidR="00822FE8">
        <w:rPr>
          <w:i/>
          <w:sz w:val="18"/>
          <w:szCs w:val="18"/>
        </w:rPr>
        <w:t>M</w:t>
      </w:r>
      <w:r>
        <w:rPr>
          <w:i/>
          <w:sz w:val="18"/>
          <w:szCs w:val="18"/>
        </w:rPr>
        <w:t>arket</w:t>
      </w:r>
      <w:r w:rsidR="005D5A27" w:rsidRPr="005D5A27">
        <w:t xml:space="preserve"> </w:t>
      </w:r>
      <w:r w:rsidR="005E5AD1">
        <w:rPr>
          <w:i/>
          <w:sz w:val="18"/>
          <w:szCs w:val="18"/>
        </w:rPr>
        <w:t>March Quarter 2021</w:t>
      </w:r>
      <w:r w:rsidR="00822FE8">
        <w:rPr>
          <w:i/>
          <w:sz w:val="18"/>
          <w:szCs w:val="18"/>
        </w:rPr>
        <w:t>)</w:t>
      </w:r>
      <w:r w:rsidR="00294032" w:rsidRPr="0015526C">
        <w:rPr>
          <w:i/>
          <w:sz w:val="18"/>
          <w:szCs w:val="18"/>
        </w:rPr>
        <w:t xml:space="preserve">, </w:t>
      </w:r>
      <w:r w:rsidR="00F8406C" w:rsidRPr="0015526C">
        <w:rPr>
          <w:i/>
          <w:sz w:val="18"/>
          <w:szCs w:val="18"/>
        </w:rPr>
        <w:t xml:space="preserve">and </w:t>
      </w:r>
      <w:r w:rsidR="00294032" w:rsidRPr="0015526C">
        <w:rPr>
          <w:i/>
          <w:sz w:val="18"/>
          <w:szCs w:val="18"/>
        </w:rPr>
        <w:t xml:space="preserve">Census 2016 on Population and Housing </w:t>
      </w:r>
    </w:p>
    <w:p w14:paraId="7046EF14" w14:textId="57EAD4DC" w:rsidR="00AD7259" w:rsidRPr="00C108AF" w:rsidRDefault="00294032" w:rsidP="00294032">
      <w:pPr>
        <w:rPr>
          <w:sz w:val="18"/>
          <w:szCs w:val="18"/>
        </w:rPr>
      </w:pPr>
      <w:r w:rsidRPr="00C108AF">
        <w:rPr>
          <w:sz w:val="18"/>
          <w:szCs w:val="18"/>
        </w:rPr>
        <w:t>1. Statistical Area Level 3 (SA3)</w:t>
      </w:r>
      <w:r w:rsidR="00C108AF">
        <w:rPr>
          <w:sz w:val="18"/>
          <w:szCs w:val="18"/>
        </w:rPr>
        <w:br/>
      </w:r>
    </w:p>
    <w:p w14:paraId="6C4EC2E1" w14:textId="77777777" w:rsidR="00C108AF" w:rsidRDefault="00C108AF">
      <w:pPr>
        <w:widowControl w:val="0"/>
        <w:spacing w:after="0" w:line="240" w:lineRule="auto"/>
      </w:pPr>
      <w:r>
        <w:br w:type="page"/>
      </w:r>
    </w:p>
    <w:p w14:paraId="1D402803" w14:textId="77777777" w:rsidR="00294032" w:rsidRDefault="00294032" w:rsidP="00C610E8">
      <w:pPr>
        <w:pStyle w:val="Heading1"/>
      </w:pPr>
      <w:r>
        <w:lastRenderedPageBreak/>
        <w:t>Enquiries</w:t>
      </w:r>
    </w:p>
    <w:p w14:paraId="414BB921" w14:textId="4B888A86" w:rsidR="00294032" w:rsidRDefault="00EA2535" w:rsidP="00294032">
      <w:r>
        <w:t>Economic Analysis and Advice</w:t>
      </w:r>
      <w:r w:rsidR="00294032">
        <w:t xml:space="preserve">, </w:t>
      </w:r>
      <w:r w:rsidR="003D148A" w:rsidRPr="003D148A">
        <w:t>Department of Industry, Tourism and Trade</w:t>
      </w:r>
    </w:p>
    <w:p w14:paraId="110A101E" w14:textId="316ECF2C" w:rsidR="00294032" w:rsidRDefault="006C5ECB" w:rsidP="00294032">
      <w:r>
        <w:t>Email: Economicinnovation.</w:t>
      </w:r>
      <w:r w:rsidR="005E3EEE">
        <w:t>ITT</w:t>
      </w:r>
      <w:r w:rsidR="00294032">
        <w:t xml:space="preserve">@nt.gov.au </w:t>
      </w:r>
    </w:p>
    <w:p w14:paraId="4A18FC4E" w14:textId="77777777" w:rsidR="00294032" w:rsidRDefault="00294032" w:rsidP="00C610E8">
      <w:pPr>
        <w:pStyle w:val="Heading1"/>
      </w:pPr>
      <w:r>
        <w:t>Disclaimer</w:t>
      </w:r>
    </w:p>
    <w:p w14:paraId="3B941906" w14:textId="77777777" w:rsidR="00AD7259" w:rsidRDefault="00294032" w:rsidP="00294032">
      <w:r>
        <w:t>The Northern Territory of Australia gives no warranty of assurance, and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professional advice in relation to your particular situation.</w:t>
      </w:r>
    </w:p>
    <w:p w14:paraId="3B90C91B" w14:textId="77777777" w:rsidR="00294032" w:rsidRDefault="00294032" w:rsidP="00405167"/>
    <w:sectPr w:rsidR="00294032" w:rsidSect="00C610E8">
      <w:headerReference w:type="default" r:id="rId54"/>
      <w:footerReference w:type="default" r:id="rId55"/>
      <w:pgSz w:w="16840" w:h="11910" w:orient="landscape" w:code="9"/>
      <w:pgMar w:top="1134" w:right="1134" w:bottom="1134" w:left="1134" w:header="454"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8FBFA" w14:textId="77777777" w:rsidR="0040010E" w:rsidRDefault="0040010E" w:rsidP="00F70946">
      <w:r>
        <w:separator/>
      </w:r>
    </w:p>
    <w:p w14:paraId="7D7769DA" w14:textId="77777777" w:rsidR="0040010E" w:rsidRDefault="0040010E" w:rsidP="00F70946"/>
  </w:endnote>
  <w:endnote w:type="continuationSeparator" w:id="0">
    <w:p w14:paraId="43F42F75" w14:textId="77777777" w:rsidR="0040010E" w:rsidRDefault="0040010E" w:rsidP="00F70946">
      <w:r>
        <w:continuationSeparator/>
      </w:r>
    </w:p>
    <w:p w14:paraId="09CD76C5" w14:textId="77777777" w:rsidR="0040010E" w:rsidRDefault="0040010E" w:rsidP="00F70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760"/>
      <w:gridCol w:w="2126"/>
      <w:gridCol w:w="2782"/>
      <w:gridCol w:w="1974"/>
    </w:tblGrid>
    <w:tr w:rsidR="00C2167C" w:rsidRPr="00E206D4" w14:paraId="5751BAC6" w14:textId="7547616F" w:rsidTr="005E3EEE">
      <w:tc>
        <w:tcPr>
          <w:tcW w:w="2760" w:type="dxa"/>
          <w:vAlign w:val="center"/>
        </w:tcPr>
        <w:p w14:paraId="0091AF51" w14:textId="2DC50B8C" w:rsidR="00C2167C" w:rsidRPr="00E206D4" w:rsidRDefault="00C2167C" w:rsidP="00D440D0">
          <w:pPr>
            <w:pStyle w:val="Webaddress"/>
          </w:pPr>
          <w:r w:rsidRPr="005E3EEE">
            <w:t>Industry.nt.gov.au</w:t>
          </w:r>
        </w:p>
      </w:tc>
      <w:tc>
        <w:tcPr>
          <w:tcW w:w="2126" w:type="dxa"/>
          <w:vAlign w:val="center"/>
        </w:tcPr>
        <w:sdt>
          <w:sdtPr>
            <w:id w:val="-881095502"/>
            <w:docPartObj>
              <w:docPartGallery w:val="Page Numbers (Bottom of Page)"/>
              <w:docPartUnique/>
            </w:docPartObj>
          </w:sdtPr>
          <w:sdtEndPr/>
          <w:sdtContent>
            <w:sdt>
              <w:sdtPr>
                <w:id w:val="-634104520"/>
                <w:docPartObj>
                  <w:docPartGallery w:val="Page Numbers (Top of Page)"/>
                  <w:docPartUnique/>
                </w:docPartObj>
              </w:sdtPr>
              <w:sdtEndPr/>
              <w:sdtContent>
                <w:p w14:paraId="6FFF5CF0" w14:textId="10BD7F61" w:rsidR="00C2167C" w:rsidRPr="00E206D4" w:rsidRDefault="00C2167C"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2A2B5F">
                    <w:rPr>
                      <w:noProof/>
                    </w:rPr>
                    <w:t>23</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2A2B5F">
                    <w:rPr>
                      <w:noProof/>
                    </w:rPr>
                    <w:t>25</w:t>
                  </w:r>
                  <w:r w:rsidRPr="00E206D4">
                    <w:rPr>
                      <w:noProof/>
                    </w:rPr>
                    <w:fldChar w:fldCharType="end"/>
                  </w:r>
                </w:p>
              </w:sdtContent>
            </w:sdt>
          </w:sdtContent>
        </w:sdt>
      </w:tc>
      <w:tc>
        <w:tcPr>
          <w:tcW w:w="2782" w:type="dxa"/>
          <w:vAlign w:val="center"/>
        </w:tcPr>
        <w:p w14:paraId="329D4AF7" w14:textId="77777777" w:rsidR="00C2167C" w:rsidRPr="00E206D4" w:rsidRDefault="00C2167C" w:rsidP="00A8258A">
          <w:pPr>
            <w:pStyle w:val="Footer"/>
            <w:jc w:val="right"/>
          </w:pPr>
          <w:r w:rsidRPr="00E206D4">
            <w:rPr>
              <w:noProof/>
              <w:lang w:eastAsia="en-AU" w:bidi="ar-SA"/>
            </w:rPr>
            <w:drawing>
              <wp:inline distT="0" distB="0" distL="0" distR="0" wp14:anchorId="10E401EA" wp14:editId="162A3917">
                <wp:extent cx="1243934" cy="442421"/>
                <wp:effectExtent l="0" t="0" r="0" b="0"/>
                <wp:docPr id="11"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c>
        <w:tcPr>
          <w:tcW w:w="1974" w:type="dxa"/>
        </w:tcPr>
        <w:p w14:paraId="4E71C633" w14:textId="77777777" w:rsidR="00C2167C" w:rsidRPr="00E206D4" w:rsidRDefault="00C2167C" w:rsidP="00A8258A">
          <w:pPr>
            <w:pStyle w:val="Footer"/>
            <w:jc w:val="right"/>
            <w:rPr>
              <w:noProof/>
              <w:lang w:eastAsia="en-AU" w:bidi="ar-SA"/>
            </w:rPr>
          </w:pPr>
        </w:p>
      </w:tc>
    </w:tr>
  </w:tbl>
  <w:p w14:paraId="75771DFC" w14:textId="77777777" w:rsidR="00C2167C" w:rsidRPr="00C44E36" w:rsidRDefault="00C2167C" w:rsidP="0001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42" w:type="dxa"/>
      <w:tblLook w:val="04A0" w:firstRow="1" w:lastRow="0" w:firstColumn="1" w:lastColumn="0" w:noHBand="0" w:noVBand="1"/>
    </w:tblPr>
    <w:tblGrid>
      <w:gridCol w:w="4914"/>
      <w:gridCol w:w="4914"/>
      <w:gridCol w:w="4914"/>
    </w:tblGrid>
    <w:tr w:rsidR="00C2167C" w:rsidRPr="00E206D4" w14:paraId="1C039460" w14:textId="77777777" w:rsidTr="00C610E8">
      <w:tc>
        <w:tcPr>
          <w:tcW w:w="4914" w:type="dxa"/>
          <w:vAlign w:val="center"/>
        </w:tcPr>
        <w:p w14:paraId="5C00A067" w14:textId="0290A8BE" w:rsidR="00C2167C" w:rsidRPr="00E206D4" w:rsidRDefault="00C2167C" w:rsidP="00B06EF5">
          <w:pPr>
            <w:pStyle w:val="Webaddress"/>
          </w:pPr>
          <w:r>
            <w:t>Industry.nt.gov.au</w:t>
          </w:r>
        </w:p>
      </w:tc>
      <w:tc>
        <w:tcPr>
          <w:tcW w:w="4914" w:type="dxa"/>
          <w:vAlign w:val="center"/>
        </w:tcPr>
        <w:sdt>
          <w:sdtPr>
            <w:id w:val="-91709627"/>
            <w:docPartObj>
              <w:docPartGallery w:val="Page Numbers (Bottom of Page)"/>
              <w:docPartUnique/>
            </w:docPartObj>
          </w:sdtPr>
          <w:sdtEndPr/>
          <w:sdtContent>
            <w:sdt>
              <w:sdtPr>
                <w:id w:val="-2090840423"/>
                <w:docPartObj>
                  <w:docPartGallery w:val="Page Numbers (Top of Page)"/>
                  <w:docPartUnique/>
                </w:docPartObj>
              </w:sdtPr>
              <w:sdtEndPr/>
              <w:sdtContent>
                <w:p w14:paraId="1F1677DF" w14:textId="7143B80A" w:rsidR="00C2167C" w:rsidRPr="00E206D4" w:rsidRDefault="00C2167C" w:rsidP="0001577F">
                  <w:pPr>
                    <w:pStyle w:val="Footer"/>
                    <w:jc w:val="center"/>
                  </w:pPr>
                  <w:r w:rsidRPr="00E206D4">
                    <w:t xml:space="preserve">Page </w:t>
                  </w:r>
                  <w:r w:rsidRPr="00E206D4">
                    <w:fldChar w:fldCharType="begin"/>
                  </w:r>
                  <w:r w:rsidRPr="00E206D4">
                    <w:instrText xml:space="preserve"> PAGE </w:instrText>
                  </w:r>
                  <w:r w:rsidRPr="00E206D4">
                    <w:fldChar w:fldCharType="separate"/>
                  </w:r>
                  <w:r w:rsidR="002A2B5F">
                    <w:rPr>
                      <w:noProof/>
                    </w:rPr>
                    <w:t>1</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2A2B5F">
                    <w:rPr>
                      <w:noProof/>
                    </w:rPr>
                    <w:t>25</w:t>
                  </w:r>
                  <w:r w:rsidRPr="00E206D4">
                    <w:rPr>
                      <w:noProof/>
                    </w:rPr>
                    <w:fldChar w:fldCharType="end"/>
                  </w:r>
                </w:p>
              </w:sdtContent>
            </w:sdt>
          </w:sdtContent>
        </w:sdt>
      </w:tc>
      <w:tc>
        <w:tcPr>
          <w:tcW w:w="4914" w:type="dxa"/>
          <w:vAlign w:val="center"/>
        </w:tcPr>
        <w:p w14:paraId="3C01616E" w14:textId="77777777" w:rsidR="00C2167C" w:rsidRPr="00E206D4" w:rsidRDefault="00C2167C" w:rsidP="0001577F">
          <w:pPr>
            <w:pStyle w:val="Footer"/>
            <w:jc w:val="right"/>
          </w:pPr>
          <w:r w:rsidRPr="00E206D4">
            <w:rPr>
              <w:noProof/>
              <w:lang w:eastAsia="en-AU" w:bidi="ar-SA"/>
            </w:rPr>
            <w:drawing>
              <wp:inline distT="0" distB="0" distL="0" distR="0" wp14:anchorId="27133834" wp14:editId="275FE7E7">
                <wp:extent cx="1243934" cy="442421"/>
                <wp:effectExtent l="0" t="0" r="0" b="0"/>
                <wp:docPr id="14"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14:paraId="505FF16E" w14:textId="77777777" w:rsidR="00C2167C" w:rsidRDefault="00C2167C" w:rsidP="00015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4A0" w:firstRow="1" w:lastRow="0" w:firstColumn="1" w:lastColumn="0" w:noHBand="0" w:noVBand="1"/>
    </w:tblPr>
    <w:tblGrid>
      <w:gridCol w:w="4867"/>
      <w:gridCol w:w="4867"/>
      <w:gridCol w:w="4867"/>
    </w:tblGrid>
    <w:tr w:rsidR="00C2167C" w:rsidRPr="00E206D4" w14:paraId="3DD4A0A0" w14:textId="77777777" w:rsidTr="00C610E8">
      <w:tc>
        <w:tcPr>
          <w:tcW w:w="4867" w:type="dxa"/>
          <w:vAlign w:val="center"/>
        </w:tcPr>
        <w:p w14:paraId="5A5152FE" w14:textId="0B887102" w:rsidR="00C2167C" w:rsidRPr="00E206D4" w:rsidRDefault="00C2167C" w:rsidP="00D440D0">
          <w:pPr>
            <w:pStyle w:val="Webaddress"/>
          </w:pPr>
          <w:r>
            <w:t>Industry.nt.gov.au</w:t>
          </w:r>
        </w:p>
      </w:tc>
      <w:tc>
        <w:tcPr>
          <w:tcW w:w="4867" w:type="dxa"/>
          <w:vAlign w:val="center"/>
        </w:tcPr>
        <w:sdt>
          <w:sdtPr>
            <w:id w:val="-1953466556"/>
            <w:docPartObj>
              <w:docPartGallery w:val="Page Numbers (Bottom of Page)"/>
              <w:docPartUnique/>
            </w:docPartObj>
          </w:sdtPr>
          <w:sdtEndPr/>
          <w:sdtContent>
            <w:sdt>
              <w:sdtPr>
                <w:id w:val="-1095014876"/>
                <w:docPartObj>
                  <w:docPartGallery w:val="Page Numbers (Top of Page)"/>
                  <w:docPartUnique/>
                </w:docPartObj>
              </w:sdtPr>
              <w:sdtEndPr/>
              <w:sdtContent>
                <w:p w14:paraId="7CE9D0F5" w14:textId="651CA1A7" w:rsidR="00C2167C" w:rsidRPr="00E206D4" w:rsidRDefault="00C2167C"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2A2B5F">
                    <w:rPr>
                      <w:noProof/>
                    </w:rPr>
                    <w:t>25</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2A2B5F">
                    <w:rPr>
                      <w:noProof/>
                    </w:rPr>
                    <w:t>25</w:t>
                  </w:r>
                  <w:r w:rsidRPr="00E206D4">
                    <w:rPr>
                      <w:noProof/>
                    </w:rPr>
                    <w:fldChar w:fldCharType="end"/>
                  </w:r>
                </w:p>
              </w:sdtContent>
            </w:sdt>
          </w:sdtContent>
        </w:sdt>
      </w:tc>
      <w:tc>
        <w:tcPr>
          <w:tcW w:w="4867" w:type="dxa"/>
          <w:vAlign w:val="center"/>
        </w:tcPr>
        <w:p w14:paraId="31023C6B" w14:textId="77777777" w:rsidR="00C2167C" w:rsidRPr="00E206D4" w:rsidRDefault="00C2167C" w:rsidP="00A8258A">
          <w:pPr>
            <w:pStyle w:val="Footer"/>
            <w:jc w:val="right"/>
          </w:pPr>
          <w:r w:rsidRPr="00E206D4">
            <w:rPr>
              <w:noProof/>
              <w:lang w:eastAsia="en-AU" w:bidi="ar-SA"/>
            </w:rPr>
            <w:drawing>
              <wp:inline distT="0" distB="0" distL="0" distR="0" wp14:anchorId="2550478F" wp14:editId="13D60D19">
                <wp:extent cx="1243934" cy="442421"/>
                <wp:effectExtent l="0" t="0" r="0" b="0"/>
                <wp:docPr id="5"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14:paraId="2122E61B" w14:textId="77777777" w:rsidR="00C2167C" w:rsidRPr="00C44E36" w:rsidRDefault="00C2167C" w:rsidP="0001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2A390" w14:textId="77777777" w:rsidR="0040010E" w:rsidRDefault="0040010E" w:rsidP="00F70946">
      <w:r>
        <w:separator/>
      </w:r>
    </w:p>
    <w:p w14:paraId="0EA98F15" w14:textId="77777777" w:rsidR="0040010E" w:rsidRDefault="0040010E" w:rsidP="00F70946"/>
  </w:footnote>
  <w:footnote w:type="continuationSeparator" w:id="0">
    <w:p w14:paraId="2AFDFD98" w14:textId="77777777" w:rsidR="0040010E" w:rsidRDefault="0040010E" w:rsidP="00F70946">
      <w:r>
        <w:continuationSeparator/>
      </w:r>
    </w:p>
    <w:p w14:paraId="6CF66B13" w14:textId="77777777" w:rsidR="0040010E" w:rsidRDefault="0040010E" w:rsidP="00F709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025"/>
      <w:gridCol w:w="5613"/>
    </w:tblGrid>
    <w:tr w:rsidR="00C2167C" w:rsidRPr="00E206D4" w14:paraId="0531EE03" w14:textId="77777777" w:rsidTr="00A8258A">
      <w:tc>
        <w:tcPr>
          <w:tcW w:w="4025" w:type="dxa"/>
        </w:tcPr>
        <w:p w14:paraId="43E4661D" w14:textId="77777777" w:rsidR="00C2167C" w:rsidRPr="00E206D4" w:rsidRDefault="00C2167C" w:rsidP="00C610E8">
          <w:pPr>
            <w:pStyle w:val="Header"/>
            <w:rPr>
              <w:b w:val="0"/>
            </w:rPr>
          </w:pPr>
          <w:r w:rsidRPr="00E206D4">
            <w:rPr>
              <w:b w:val="0"/>
            </w:rPr>
            <w:t xml:space="preserve">Department of </w:t>
          </w:r>
          <w:r>
            <w:rPr>
              <w:b w:val="0"/>
            </w:rPr>
            <w:t xml:space="preserve">Industry, Tourism and </w:t>
          </w:r>
          <w:r w:rsidRPr="00E206D4">
            <w:rPr>
              <w:b w:val="0"/>
            </w:rPr>
            <w:t>Trade</w:t>
          </w:r>
        </w:p>
      </w:tc>
      <w:sdt>
        <w:sdtPr>
          <w:alias w:val="Title"/>
          <w:tag w:val=""/>
          <w:id w:val="829647284"/>
          <w:dataBinding w:prefixMappings="xmlns:ns0='http://purl.org/dc/elements/1.1/' xmlns:ns1='http://schemas.openxmlformats.org/package/2006/metadata/core-properties' " w:xpath="/ns1:coreProperties[1]/ns0:title[1]" w:storeItemID="{6C3C8BC8-F283-45AE-878A-BAB7291924A1}"/>
          <w:text/>
        </w:sdtPr>
        <w:sdtEndPr/>
        <w:sdtContent>
          <w:tc>
            <w:tcPr>
              <w:tcW w:w="5613" w:type="dxa"/>
            </w:tcPr>
            <w:p w14:paraId="2C2E3EF4" w14:textId="3A38FC13" w:rsidR="00C2167C" w:rsidRPr="00E206D4" w:rsidRDefault="00FD3549" w:rsidP="00A8258A">
              <w:pPr>
                <w:pStyle w:val="Header"/>
                <w:jc w:val="right"/>
              </w:pPr>
              <w:r>
                <w:t>Northern Territory state of the economy -June 2021</w:t>
              </w:r>
            </w:p>
          </w:tc>
        </w:sdtContent>
      </w:sdt>
    </w:tr>
  </w:tbl>
  <w:p w14:paraId="6784949F" w14:textId="77777777" w:rsidR="00C2167C" w:rsidRDefault="00C2167C" w:rsidP="00362F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FC8C" w14:textId="77777777" w:rsidR="00C2167C" w:rsidRDefault="00C2167C" w:rsidP="003D589C">
    <w:pPr>
      <w:pStyle w:val="Header"/>
      <w:spacing w:after="600"/>
      <w:rPr>
        <w:b w:val="0"/>
      </w:rPr>
    </w:pPr>
    <w:r w:rsidRPr="00E206D4">
      <w:rPr>
        <w:noProof/>
        <w:lang w:eastAsia="en-AU" w:bidi="ar-SA"/>
      </w:rPr>
      <w:drawing>
        <wp:anchor distT="0" distB="0" distL="114300" distR="114300" simplePos="0" relativeHeight="251659264" behindDoc="1" locked="0" layoutInCell="1" allowOverlap="1" wp14:anchorId="6CDCDAFB" wp14:editId="6FC9AECA">
          <wp:simplePos x="0" y="0"/>
          <wp:positionH relativeFrom="page">
            <wp:align>left</wp:align>
          </wp:positionH>
          <wp:positionV relativeFrom="paragraph">
            <wp:posOffset>237149</wp:posOffset>
          </wp:positionV>
          <wp:extent cx="10672549" cy="1155065"/>
          <wp:effectExtent l="0" t="0" r="0" b="6985"/>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header_busin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4604" cy="1156370"/>
                  </a:xfrm>
                  <a:prstGeom prst="rect">
                    <a:avLst/>
                  </a:prstGeom>
                </pic:spPr>
              </pic:pic>
            </a:graphicData>
          </a:graphic>
          <wp14:sizeRelH relativeFrom="margin">
            <wp14:pctWidth>0</wp14:pctWidth>
          </wp14:sizeRelH>
          <wp14:sizeRelV relativeFrom="margin">
            <wp14:pctHeight>0</wp14:pctHeight>
          </wp14:sizeRelV>
        </wp:anchor>
      </w:drawing>
    </w:r>
    <w:r w:rsidRPr="00E206D4">
      <w:rPr>
        <w:b w:val="0"/>
      </w:rPr>
      <w:t xml:space="preserve">Department of </w:t>
    </w:r>
    <w:r>
      <w:rPr>
        <w:b w:val="0"/>
      </w:rPr>
      <w:t xml:space="preserve">Industry, Tourism and </w:t>
    </w:r>
    <w:r w:rsidRPr="00E206D4">
      <w:rPr>
        <w:b w:val="0"/>
      </w:rPr>
      <w:t>Trade</w:t>
    </w:r>
  </w:p>
  <w:tbl>
    <w:tblPr>
      <w:tblW w:w="14742" w:type="dxa"/>
      <w:tblLook w:val="04A0" w:firstRow="1" w:lastRow="0" w:firstColumn="1" w:lastColumn="0" w:noHBand="0" w:noVBand="1"/>
    </w:tblPr>
    <w:tblGrid>
      <w:gridCol w:w="7540"/>
      <w:gridCol w:w="7202"/>
    </w:tblGrid>
    <w:tr w:rsidR="00C2167C" w14:paraId="2EC4DEE0" w14:textId="77777777" w:rsidTr="00C610E8">
      <w:tc>
        <w:tcPr>
          <w:tcW w:w="7540" w:type="dxa"/>
          <w:vAlign w:val="bottom"/>
        </w:tcPr>
        <w:sdt>
          <w:sdtPr>
            <w:rPr>
              <w:rStyle w:val="TitleChar"/>
            </w:rPr>
            <w:alias w:val="Title"/>
            <w:tag w:val=""/>
            <w:id w:val="-224913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327B3A" w14:textId="581A1310" w:rsidR="00C2167C" w:rsidRPr="00531C38" w:rsidRDefault="00FD3549" w:rsidP="003D589C">
              <w:pPr>
                <w:spacing w:after="0" w:line="240" w:lineRule="auto"/>
                <w:rPr>
                  <w:b/>
                  <w:color w:val="FFFFFF" w:themeColor="background1"/>
                  <w:sz w:val="36"/>
                </w:rPr>
              </w:pPr>
              <w:r>
                <w:rPr>
                  <w:rStyle w:val="TitleChar"/>
                </w:rPr>
                <w:t>Northern Territory state of the economy -June 2021</w:t>
              </w:r>
            </w:p>
          </w:sdtContent>
        </w:sdt>
        <w:p w14:paraId="58AE16EB" w14:textId="38E616CC" w:rsidR="00C2167C" w:rsidRPr="003D589C" w:rsidRDefault="00C2167C" w:rsidP="0096143F">
          <w:pPr>
            <w:pStyle w:val="Subtitle"/>
          </w:pPr>
          <w:r>
            <w:t>June quarter 2021</w:t>
          </w:r>
        </w:p>
      </w:tc>
      <w:tc>
        <w:tcPr>
          <w:tcW w:w="7202" w:type="dxa"/>
          <w:vAlign w:val="bottom"/>
        </w:tcPr>
        <w:p w14:paraId="29B20DB7" w14:textId="77777777" w:rsidR="00C2167C" w:rsidRDefault="00C2167C" w:rsidP="003D589C">
          <w:pPr>
            <w:pStyle w:val="Header"/>
            <w:spacing w:after="0"/>
            <w:jc w:val="right"/>
            <w:rPr>
              <w:b w:val="0"/>
            </w:rPr>
          </w:pPr>
          <w:r>
            <w:rPr>
              <w:noProof/>
              <w:lang w:eastAsia="en-AU" w:bidi="ar-SA"/>
            </w:rPr>
            <w:drawing>
              <wp:inline distT="0" distB="0" distL="0" distR="0" wp14:anchorId="274372E5" wp14:editId="619B8A3D">
                <wp:extent cx="1231900" cy="560637"/>
                <wp:effectExtent l="0" t="0" r="6350" b="0"/>
                <wp:docPr id="13" name="Picture 13" descr="The Territory | Bound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logo_whit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900" cy="560637"/>
                        </a:xfrm>
                        <a:prstGeom prst="rect">
                          <a:avLst/>
                        </a:prstGeom>
                      </pic:spPr>
                    </pic:pic>
                  </a:graphicData>
                </a:graphic>
              </wp:inline>
            </w:drawing>
          </w:r>
        </w:p>
      </w:tc>
    </w:tr>
  </w:tbl>
  <w:p w14:paraId="51A71675" w14:textId="77777777" w:rsidR="00C2167C" w:rsidRPr="00A8258A" w:rsidRDefault="00C2167C" w:rsidP="00EF7FDF">
    <w:pPr>
      <w:pStyle w:val="Header"/>
      <w:spacing w:after="360"/>
      <w:rPr>
        <w:b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4A0" w:firstRow="1" w:lastRow="0" w:firstColumn="1" w:lastColumn="0" w:noHBand="0" w:noVBand="1"/>
    </w:tblPr>
    <w:tblGrid>
      <w:gridCol w:w="4025"/>
      <w:gridCol w:w="10576"/>
    </w:tblGrid>
    <w:tr w:rsidR="00C2167C" w:rsidRPr="00E206D4" w14:paraId="3132E5D4" w14:textId="77777777" w:rsidTr="00C610E8">
      <w:tc>
        <w:tcPr>
          <w:tcW w:w="4025" w:type="dxa"/>
        </w:tcPr>
        <w:p w14:paraId="0D28D5DE" w14:textId="77777777" w:rsidR="00C2167C" w:rsidRPr="00E206D4" w:rsidRDefault="00C2167C" w:rsidP="00C610E8">
          <w:pPr>
            <w:pStyle w:val="Header"/>
            <w:rPr>
              <w:b w:val="0"/>
            </w:rPr>
          </w:pPr>
          <w:r w:rsidRPr="00E206D4">
            <w:rPr>
              <w:b w:val="0"/>
            </w:rPr>
            <w:t xml:space="preserve">Department of </w:t>
          </w:r>
          <w:r>
            <w:rPr>
              <w:b w:val="0"/>
            </w:rPr>
            <w:t xml:space="preserve">Industry, Tourism and </w:t>
          </w:r>
          <w:r w:rsidRPr="00E206D4">
            <w:rPr>
              <w:b w:val="0"/>
            </w:rPr>
            <w:t>Trade</w:t>
          </w:r>
        </w:p>
      </w:tc>
      <w:sdt>
        <w:sdtPr>
          <w:alias w:val="Title"/>
          <w:tag w:val=""/>
          <w:id w:val="1780915584"/>
          <w:dataBinding w:prefixMappings="xmlns:ns0='http://purl.org/dc/elements/1.1/' xmlns:ns1='http://schemas.openxmlformats.org/package/2006/metadata/core-properties' " w:xpath="/ns1:coreProperties[1]/ns0:title[1]" w:storeItemID="{6C3C8BC8-F283-45AE-878A-BAB7291924A1}"/>
          <w:text/>
        </w:sdtPr>
        <w:sdtEndPr/>
        <w:sdtContent>
          <w:tc>
            <w:tcPr>
              <w:tcW w:w="10576" w:type="dxa"/>
            </w:tcPr>
            <w:p w14:paraId="72A14DCF" w14:textId="4F70B4DF" w:rsidR="00C2167C" w:rsidRPr="00E206D4" w:rsidRDefault="00FD3549" w:rsidP="00A8258A">
              <w:pPr>
                <w:pStyle w:val="Header"/>
                <w:jc w:val="right"/>
              </w:pPr>
              <w:r>
                <w:t>Northern Territory state of the economy -June 2021</w:t>
              </w:r>
            </w:p>
          </w:tc>
        </w:sdtContent>
      </w:sdt>
    </w:tr>
  </w:tbl>
  <w:p w14:paraId="08A7B196" w14:textId="77777777" w:rsidR="00C2167C" w:rsidRDefault="00C2167C" w:rsidP="00A82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2DC"/>
    <w:multiLevelType w:val="hybridMultilevel"/>
    <w:tmpl w:val="94341F7A"/>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036A9"/>
    <w:multiLevelType w:val="hybridMultilevel"/>
    <w:tmpl w:val="6180048C"/>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982E9D"/>
    <w:multiLevelType w:val="hybridMultilevel"/>
    <w:tmpl w:val="0ED8B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9A2199"/>
    <w:multiLevelType w:val="hybridMultilevel"/>
    <w:tmpl w:val="5CAA5CBE"/>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6F33EA"/>
    <w:multiLevelType w:val="hybridMultilevel"/>
    <w:tmpl w:val="999C95B0"/>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0654C8"/>
    <w:multiLevelType w:val="hybridMultilevel"/>
    <w:tmpl w:val="68C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565F7"/>
    <w:multiLevelType w:val="hybridMultilevel"/>
    <w:tmpl w:val="11E2478C"/>
    <w:lvl w:ilvl="0" w:tplc="4C3AD63E">
      <w:numFmt w:val="bullet"/>
      <w:lvlText w:val="•"/>
      <w:lvlJc w:val="left"/>
      <w:pPr>
        <w:ind w:left="1080" w:hanging="720"/>
      </w:pPr>
      <w:rPr>
        <w:rFonts w:ascii="Ubuntu" w:eastAsia="Ubuntu" w:hAnsi="Ubuntu" w:cs="Ubuntu"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990DD3"/>
    <w:multiLevelType w:val="hybridMultilevel"/>
    <w:tmpl w:val="F294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5C2E0E"/>
    <w:multiLevelType w:val="hybridMultilevel"/>
    <w:tmpl w:val="1DEEA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C83EB1"/>
    <w:multiLevelType w:val="hybridMultilevel"/>
    <w:tmpl w:val="AF50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2"/>
  </w:num>
  <w:num w:numId="5">
    <w:abstractNumId w:val="0"/>
  </w:num>
  <w:num w:numId="6">
    <w:abstractNumId w:val="6"/>
  </w:num>
  <w:num w:numId="7">
    <w:abstractNumId w:val="7"/>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361"/>
    <w:rsid w:val="00001144"/>
    <w:rsid w:val="000028E2"/>
    <w:rsid w:val="00002EAB"/>
    <w:rsid w:val="000033AD"/>
    <w:rsid w:val="00012DEB"/>
    <w:rsid w:val="0001434D"/>
    <w:rsid w:val="0001577F"/>
    <w:rsid w:val="00020396"/>
    <w:rsid w:val="00023831"/>
    <w:rsid w:val="00025254"/>
    <w:rsid w:val="00027DFC"/>
    <w:rsid w:val="00031C5A"/>
    <w:rsid w:val="00034908"/>
    <w:rsid w:val="000433DC"/>
    <w:rsid w:val="00051870"/>
    <w:rsid w:val="00051894"/>
    <w:rsid w:val="00057C18"/>
    <w:rsid w:val="0006117C"/>
    <w:rsid w:val="00067F8C"/>
    <w:rsid w:val="0007201B"/>
    <w:rsid w:val="000740BC"/>
    <w:rsid w:val="00074738"/>
    <w:rsid w:val="00076A87"/>
    <w:rsid w:val="00082BD2"/>
    <w:rsid w:val="0009086D"/>
    <w:rsid w:val="00091204"/>
    <w:rsid w:val="00096DC6"/>
    <w:rsid w:val="000A4FD8"/>
    <w:rsid w:val="000B2709"/>
    <w:rsid w:val="000B2D80"/>
    <w:rsid w:val="000B353B"/>
    <w:rsid w:val="000B673A"/>
    <w:rsid w:val="000E007C"/>
    <w:rsid w:val="000F3F20"/>
    <w:rsid w:val="000F6CC3"/>
    <w:rsid w:val="000F76FF"/>
    <w:rsid w:val="0011065D"/>
    <w:rsid w:val="001107B7"/>
    <w:rsid w:val="00110DAC"/>
    <w:rsid w:val="00114A1A"/>
    <w:rsid w:val="00115E24"/>
    <w:rsid w:val="00117691"/>
    <w:rsid w:val="00121002"/>
    <w:rsid w:val="0012387C"/>
    <w:rsid w:val="00126DB5"/>
    <w:rsid w:val="00130B3F"/>
    <w:rsid w:val="00130C83"/>
    <w:rsid w:val="001316EB"/>
    <w:rsid w:val="001320DD"/>
    <w:rsid w:val="001322A1"/>
    <w:rsid w:val="001415F9"/>
    <w:rsid w:val="00142147"/>
    <w:rsid w:val="00142342"/>
    <w:rsid w:val="00142785"/>
    <w:rsid w:val="00144913"/>
    <w:rsid w:val="00146859"/>
    <w:rsid w:val="00152EC2"/>
    <w:rsid w:val="0015526C"/>
    <w:rsid w:val="00160FD9"/>
    <w:rsid w:val="001630F7"/>
    <w:rsid w:val="001730A3"/>
    <w:rsid w:val="0017350F"/>
    <w:rsid w:val="00180490"/>
    <w:rsid w:val="0018172C"/>
    <w:rsid w:val="00181E45"/>
    <w:rsid w:val="00182565"/>
    <w:rsid w:val="00185E33"/>
    <w:rsid w:val="00190531"/>
    <w:rsid w:val="001913C1"/>
    <w:rsid w:val="001919A5"/>
    <w:rsid w:val="001A014B"/>
    <w:rsid w:val="001A5104"/>
    <w:rsid w:val="001A761E"/>
    <w:rsid w:val="001C235F"/>
    <w:rsid w:val="001C3F17"/>
    <w:rsid w:val="001D6FE3"/>
    <w:rsid w:val="001E5C9E"/>
    <w:rsid w:val="001E7855"/>
    <w:rsid w:val="001F1A52"/>
    <w:rsid w:val="001F245C"/>
    <w:rsid w:val="001F3A85"/>
    <w:rsid w:val="001F5BA2"/>
    <w:rsid w:val="001F5C68"/>
    <w:rsid w:val="001F70B0"/>
    <w:rsid w:val="0020130A"/>
    <w:rsid w:val="002040AF"/>
    <w:rsid w:val="00205968"/>
    <w:rsid w:val="00206EC4"/>
    <w:rsid w:val="00213A1C"/>
    <w:rsid w:val="00214436"/>
    <w:rsid w:val="00215397"/>
    <w:rsid w:val="00224187"/>
    <w:rsid w:val="00224E72"/>
    <w:rsid w:val="00225FC2"/>
    <w:rsid w:val="00227239"/>
    <w:rsid w:val="0023123F"/>
    <w:rsid w:val="00231C5D"/>
    <w:rsid w:val="002321B7"/>
    <w:rsid w:val="00233467"/>
    <w:rsid w:val="00235E15"/>
    <w:rsid w:val="002360FA"/>
    <w:rsid w:val="00236802"/>
    <w:rsid w:val="00236862"/>
    <w:rsid w:val="00237B5B"/>
    <w:rsid w:val="00245CB5"/>
    <w:rsid w:val="00247204"/>
    <w:rsid w:val="00255BF5"/>
    <w:rsid w:val="0026018F"/>
    <w:rsid w:val="00262C88"/>
    <w:rsid w:val="0027244F"/>
    <w:rsid w:val="0027324F"/>
    <w:rsid w:val="002774F3"/>
    <w:rsid w:val="00277544"/>
    <w:rsid w:val="00281743"/>
    <w:rsid w:val="00287280"/>
    <w:rsid w:val="0029296E"/>
    <w:rsid w:val="002929D7"/>
    <w:rsid w:val="00294032"/>
    <w:rsid w:val="002957C9"/>
    <w:rsid w:val="00297E58"/>
    <w:rsid w:val="002A1809"/>
    <w:rsid w:val="002A2390"/>
    <w:rsid w:val="002A2B5F"/>
    <w:rsid w:val="002A40B7"/>
    <w:rsid w:val="002B4949"/>
    <w:rsid w:val="002C082B"/>
    <w:rsid w:val="002C2560"/>
    <w:rsid w:val="002C348A"/>
    <w:rsid w:val="002C43A8"/>
    <w:rsid w:val="002C4781"/>
    <w:rsid w:val="002D1BC1"/>
    <w:rsid w:val="002D6F70"/>
    <w:rsid w:val="002E3B1E"/>
    <w:rsid w:val="002E5B40"/>
    <w:rsid w:val="002E7C81"/>
    <w:rsid w:val="002F1688"/>
    <w:rsid w:val="002F30D3"/>
    <w:rsid w:val="002F5D50"/>
    <w:rsid w:val="002F5D76"/>
    <w:rsid w:val="002F5F08"/>
    <w:rsid w:val="002F7A53"/>
    <w:rsid w:val="00301C7C"/>
    <w:rsid w:val="00311374"/>
    <w:rsid w:val="00314B76"/>
    <w:rsid w:val="003200C9"/>
    <w:rsid w:val="00322920"/>
    <w:rsid w:val="00324A8A"/>
    <w:rsid w:val="00325A2C"/>
    <w:rsid w:val="003260A6"/>
    <w:rsid w:val="00330FE2"/>
    <w:rsid w:val="003320AB"/>
    <w:rsid w:val="003466C4"/>
    <w:rsid w:val="003503A1"/>
    <w:rsid w:val="00352AB7"/>
    <w:rsid w:val="0035511A"/>
    <w:rsid w:val="00362FF5"/>
    <w:rsid w:val="00363C3E"/>
    <w:rsid w:val="00363E69"/>
    <w:rsid w:val="003645F2"/>
    <w:rsid w:val="003652A3"/>
    <w:rsid w:val="00366471"/>
    <w:rsid w:val="00373A6F"/>
    <w:rsid w:val="00373C69"/>
    <w:rsid w:val="00377815"/>
    <w:rsid w:val="0038000F"/>
    <w:rsid w:val="0038010C"/>
    <w:rsid w:val="00384CFF"/>
    <w:rsid w:val="00386734"/>
    <w:rsid w:val="00393C69"/>
    <w:rsid w:val="0039474C"/>
    <w:rsid w:val="00396A4E"/>
    <w:rsid w:val="00397F94"/>
    <w:rsid w:val="003A3060"/>
    <w:rsid w:val="003A3D97"/>
    <w:rsid w:val="003A4367"/>
    <w:rsid w:val="003B27C9"/>
    <w:rsid w:val="003B3A0C"/>
    <w:rsid w:val="003B5A85"/>
    <w:rsid w:val="003B6EF3"/>
    <w:rsid w:val="003B7CDD"/>
    <w:rsid w:val="003C1B5A"/>
    <w:rsid w:val="003C365A"/>
    <w:rsid w:val="003C3CC0"/>
    <w:rsid w:val="003C4D40"/>
    <w:rsid w:val="003C6477"/>
    <w:rsid w:val="003D148A"/>
    <w:rsid w:val="003D48CA"/>
    <w:rsid w:val="003D589C"/>
    <w:rsid w:val="003E03AA"/>
    <w:rsid w:val="003E176C"/>
    <w:rsid w:val="003E28DA"/>
    <w:rsid w:val="003E523F"/>
    <w:rsid w:val="003F0146"/>
    <w:rsid w:val="003F2536"/>
    <w:rsid w:val="003F41B4"/>
    <w:rsid w:val="0040010E"/>
    <w:rsid w:val="0040253C"/>
    <w:rsid w:val="004043A7"/>
    <w:rsid w:val="00404963"/>
    <w:rsid w:val="00405167"/>
    <w:rsid w:val="004234DE"/>
    <w:rsid w:val="00423906"/>
    <w:rsid w:val="00424F36"/>
    <w:rsid w:val="00425CB2"/>
    <w:rsid w:val="004311CC"/>
    <w:rsid w:val="004345DE"/>
    <w:rsid w:val="00437E08"/>
    <w:rsid w:val="00442324"/>
    <w:rsid w:val="00444410"/>
    <w:rsid w:val="004464F7"/>
    <w:rsid w:val="004510DD"/>
    <w:rsid w:val="00452337"/>
    <w:rsid w:val="0045618D"/>
    <w:rsid w:val="00461252"/>
    <w:rsid w:val="0046344F"/>
    <w:rsid w:val="004668EF"/>
    <w:rsid w:val="00467526"/>
    <w:rsid w:val="00482B73"/>
    <w:rsid w:val="004911B0"/>
    <w:rsid w:val="00493B6E"/>
    <w:rsid w:val="004A2C95"/>
    <w:rsid w:val="004A6167"/>
    <w:rsid w:val="004A7C02"/>
    <w:rsid w:val="004B2AE4"/>
    <w:rsid w:val="004B2B66"/>
    <w:rsid w:val="004B405E"/>
    <w:rsid w:val="004B5512"/>
    <w:rsid w:val="004C15CA"/>
    <w:rsid w:val="004C39C4"/>
    <w:rsid w:val="004C3A77"/>
    <w:rsid w:val="004C6B6B"/>
    <w:rsid w:val="004D2260"/>
    <w:rsid w:val="004D2553"/>
    <w:rsid w:val="004D3E4D"/>
    <w:rsid w:val="004D5D07"/>
    <w:rsid w:val="004E1947"/>
    <w:rsid w:val="004E1B1E"/>
    <w:rsid w:val="004E31D2"/>
    <w:rsid w:val="004E6B79"/>
    <w:rsid w:val="004E7B19"/>
    <w:rsid w:val="004F44EC"/>
    <w:rsid w:val="004F46E8"/>
    <w:rsid w:val="004F5502"/>
    <w:rsid w:val="004F5A83"/>
    <w:rsid w:val="004F5CB7"/>
    <w:rsid w:val="004F7A9B"/>
    <w:rsid w:val="00500A4C"/>
    <w:rsid w:val="005041B1"/>
    <w:rsid w:val="00504989"/>
    <w:rsid w:val="00504E73"/>
    <w:rsid w:val="00507D24"/>
    <w:rsid w:val="00512F1A"/>
    <w:rsid w:val="00513E1C"/>
    <w:rsid w:val="00514A02"/>
    <w:rsid w:val="00514D11"/>
    <w:rsid w:val="00516CAE"/>
    <w:rsid w:val="00524B38"/>
    <w:rsid w:val="00525324"/>
    <w:rsid w:val="00531C38"/>
    <w:rsid w:val="00534D41"/>
    <w:rsid w:val="005362F7"/>
    <w:rsid w:val="00542504"/>
    <w:rsid w:val="005460E6"/>
    <w:rsid w:val="005511C8"/>
    <w:rsid w:val="0055204A"/>
    <w:rsid w:val="0055564E"/>
    <w:rsid w:val="0056243C"/>
    <w:rsid w:val="00565BB4"/>
    <w:rsid w:val="00566DAC"/>
    <w:rsid w:val="005710EE"/>
    <w:rsid w:val="005731C4"/>
    <w:rsid w:val="00577C73"/>
    <w:rsid w:val="00586B9C"/>
    <w:rsid w:val="005962BE"/>
    <w:rsid w:val="00597D26"/>
    <w:rsid w:val="005A06E5"/>
    <w:rsid w:val="005A08F2"/>
    <w:rsid w:val="005B179A"/>
    <w:rsid w:val="005B1AED"/>
    <w:rsid w:val="005B255A"/>
    <w:rsid w:val="005B4059"/>
    <w:rsid w:val="005B7D7A"/>
    <w:rsid w:val="005C2B54"/>
    <w:rsid w:val="005C7194"/>
    <w:rsid w:val="005D5A27"/>
    <w:rsid w:val="005D6B78"/>
    <w:rsid w:val="005D7507"/>
    <w:rsid w:val="005E2763"/>
    <w:rsid w:val="005E2B7D"/>
    <w:rsid w:val="005E3EEE"/>
    <w:rsid w:val="005E5AD1"/>
    <w:rsid w:val="005E6A74"/>
    <w:rsid w:val="005F2DAD"/>
    <w:rsid w:val="005F39AC"/>
    <w:rsid w:val="005F6B6E"/>
    <w:rsid w:val="00600482"/>
    <w:rsid w:val="0060068D"/>
    <w:rsid w:val="00600A23"/>
    <w:rsid w:val="006016BE"/>
    <w:rsid w:val="00604975"/>
    <w:rsid w:val="00604EC9"/>
    <w:rsid w:val="00607FAF"/>
    <w:rsid w:val="00616B1B"/>
    <w:rsid w:val="00621DD8"/>
    <w:rsid w:val="00621F15"/>
    <w:rsid w:val="006227AC"/>
    <w:rsid w:val="00623913"/>
    <w:rsid w:val="006276B7"/>
    <w:rsid w:val="00632125"/>
    <w:rsid w:val="00642D5E"/>
    <w:rsid w:val="00643EFC"/>
    <w:rsid w:val="00644279"/>
    <w:rsid w:val="006445A8"/>
    <w:rsid w:val="00644D31"/>
    <w:rsid w:val="00645A98"/>
    <w:rsid w:val="00652089"/>
    <w:rsid w:val="00652AF5"/>
    <w:rsid w:val="006565A5"/>
    <w:rsid w:val="00660B4B"/>
    <w:rsid w:val="006610B9"/>
    <w:rsid w:val="006613BF"/>
    <w:rsid w:val="006644FA"/>
    <w:rsid w:val="00664936"/>
    <w:rsid w:val="00664C35"/>
    <w:rsid w:val="0066668E"/>
    <w:rsid w:val="00666BC6"/>
    <w:rsid w:val="006751E0"/>
    <w:rsid w:val="00684358"/>
    <w:rsid w:val="0069104C"/>
    <w:rsid w:val="006924B6"/>
    <w:rsid w:val="00692F4B"/>
    <w:rsid w:val="006948E3"/>
    <w:rsid w:val="00695BDA"/>
    <w:rsid w:val="00696BCA"/>
    <w:rsid w:val="006A0DF8"/>
    <w:rsid w:val="006A0EE5"/>
    <w:rsid w:val="006A1EFE"/>
    <w:rsid w:val="006A4465"/>
    <w:rsid w:val="006B48B0"/>
    <w:rsid w:val="006B57A0"/>
    <w:rsid w:val="006C4426"/>
    <w:rsid w:val="006C5ECB"/>
    <w:rsid w:val="006C60F1"/>
    <w:rsid w:val="006D1317"/>
    <w:rsid w:val="006D7BC5"/>
    <w:rsid w:val="006E1B4D"/>
    <w:rsid w:val="006E4F28"/>
    <w:rsid w:val="006E655B"/>
    <w:rsid w:val="006E6B8E"/>
    <w:rsid w:val="006F6C87"/>
    <w:rsid w:val="00703693"/>
    <w:rsid w:val="00703EC7"/>
    <w:rsid w:val="00704B85"/>
    <w:rsid w:val="00704B9A"/>
    <w:rsid w:val="007051B9"/>
    <w:rsid w:val="0070622D"/>
    <w:rsid w:val="00707735"/>
    <w:rsid w:val="007105A2"/>
    <w:rsid w:val="007106EA"/>
    <w:rsid w:val="00711005"/>
    <w:rsid w:val="007120EE"/>
    <w:rsid w:val="007127A4"/>
    <w:rsid w:val="00712D87"/>
    <w:rsid w:val="00713152"/>
    <w:rsid w:val="0072163B"/>
    <w:rsid w:val="007238F2"/>
    <w:rsid w:val="00733C33"/>
    <w:rsid w:val="0073493F"/>
    <w:rsid w:val="00735A58"/>
    <w:rsid w:val="007363FD"/>
    <w:rsid w:val="00736FD5"/>
    <w:rsid w:val="00737584"/>
    <w:rsid w:val="00744025"/>
    <w:rsid w:val="00744110"/>
    <w:rsid w:val="00746742"/>
    <w:rsid w:val="00746E52"/>
    <w:rsid w:val="0074712D"/>
    <w:rsid w:val="00750871"/>
    <w:rsid w:val="00753D53"/>
    <w:rsid w:val="00757AA7"/>
    <w:rsid w:val="00765EFD"/>
    <w:rsid w:val="00767E3F"/>
    <w:rsid w:val="00774A82"/>
    <w:rsid w:val="00776003"/>
    <w:rsid w:val="00782366"/>
    <w:rsid w:val="00782F95"/>
    <w:rsid w:val="00784E42"/>
    <w:rsid w:val="007876F6"/>
    <w:rsid w:val="007921F1"/>
    <w:rsid w:val="007932C2"/>
    <w:rsid w:val="00793699"/>
    <w:rsid w:val="00793BA4"/>
    <w:rsid w:val="00795D39"/>
    <w:rsid w:val="00797CE0"/>
    <w:rsid w:val="007A2F01"/>
    <w:rsid w:val="007A2F66"/>
    <w:rsid w:val="007A36CF"/>
    <w:rsid w:val="007A4E52"/>
    <w:rsid w:val="007A58C2"/>
    <w:rsid w:val="007B703D"/>
    <w:rsid w:val="007C1118"/>
    <w:rsid w:val="007C4173"/>
    <w:rsid w:val="007C487C"/>
    <w:rsid w:val="007D3EBF"/>
    <w:rsid w:val="007D53DD"/>
    <w:rsid w:val="007E74A0"/>
    <w:rsid w:val="007F16C8"/>
    <w:rsid w:val="007F1ECD"/>
    <w:rsid w:val="007F2C37"/>
    <w:rsid w:val="007F3CD2"/>
    <w:rsid w:val="007F4B86"/>
    <w:rsid w:val="007F602F"/>
    <w:rsid w:val="007F7B74"/>
    <w:rsid w:val="007F7B80"/>
    <w:rsid w:val="0080034F"/>
    <w:rsid w:val="008007D6"/>
    <w:rsid w:val="0080103F"/>
    <w:rsid w:val="008024ED"/>
    <w:rsid w:val="0080741D"/>
    <w:rsid w:val="008077D9"/>
    <w:rsid w:val="00811128"/>
    <w:rsid w:val="00821EF6"/>
    <w:rsid w:val="00822FE8"/>
    <w:rsid w:val="00823602"/>
    <w:rsid w:val="0082538E"/>
    <w:rsid w:val="00825853"/>
    <w:rsid w:val="00826A4A"/>
    <w:rsid w:val="0082761E"/>
    <w:rsid w:val="00827BDF"/>
    <w:rsid w:val="00834E58"/>
    <w:rsid w:val="0083740B"/>
    <w:rsid w:val="00843AD3"/>
    <w:rsid w:val="00846C47"/>
    <w:rsid w:val="00850147"/>
    <w:rsid w:val="00852B17"/>
    <w:rsid w:val="0085365B"/>
    <w:rsid w:val="00853F4D"/>
    <w:rsid w:val="00855396"/>
    <w:rsid w:val="00855465"/>
    <w:rsid w:val="00855D02"/>
    <w:rsid w:val="00856659"/>
    <w:rsid w:val="00860C78"/>
    <w:rsid w:val="00862073"/>
    <w:rsid w:val="008624AD"/>
    <w:rsid w:val="00877388"/>
    <w:rsid w:val="00883816"/>
    <w:rsid w:val="00883B8B"/>
    <w:rsid w:val="008846BC"/>
    <w:rsid w:val="00886300"/>
    <w:rsid w:val="008874E1"/>
    <w:rsid w:val="008926AA"/>
    <w:rsid w:val="00895351"/>
    <w:rsid w:val="008A2EBB"/>
    <w:rsid w:val="008A4FE1"/>
    <w:rsid w:val="008A5DEF"/>
    <w:rsid w:val="008A79A5"/>
    <w:rsid w:val="008A7AD7"/>
    <w:rsid w:val="008B3502"/>
    <w:rsid w:val="008B4D76"/>
    <w:rsid w:val="008B5960"/>
    <w:rsid w:val="008C07D0"/>
    <w:rsid w:val="008C0979"/>
    <w:rsid w:val="008C508A"/>
    <w:rsid w:val="008C6570"/>
    <w:rsid w:val="008D10DA"/>
    <w:rsid w:val="008D5F64"/>
    <w:rsid w:val="008E1658"/>
    <w:rsid w:val="008E3D6A"/>
    <w:rsid w:val="008F5476"/>
    <w:rsid w:val="008F636A"/>
    <w:rsid w:val="008F6CF3"/>
    <w:rsid w:val="00903388"/>
    <w:rsid w:val="00906D5C"/>
    <w:rsid w:val="00910996"/>
    <w:rsid w:val="009111F1"/>
    <w:rsid w:val="00923244"/>
    <w:rsid w:val="0092411C"/>
    <w:rsid w:val="00926BC9"/>
    <w:rsid w:val="00930327"/>
    <w:rsid w:val="009441F3"/>
    <w:rsid w:val="00944715"/>
    <w:rsid w:val="00945209"/>
    <w:rsid w:val="009513F1"/>
    <w:rsid w:val="009534C9"/>
    <w:rsid w:val="00957C65"/>
    <w:rsid w:val="0096143F"/>
    <w:rsid w:val="00965299"/>
    <w:rsid w:val="00966359"/>
    <w:rsid w:val="00966E8D"/>
    <w:rsid w:val="0097297F"/>
    <w:rsid w:val="009747C6"/>
    <w:rsid w:val="00980044"/>
    <w:rsid w:val="00980835"/>
    <w:rsid w:val="00981C19"/>
    <w:rsid w:val="0098700B"/>
    <w:rsid w:val="00991153"/>
    <w:rsid w:val="00991BA0"/>
    <w:rsid w:val="009A0D07"/>
    <w:rsid w:val="009A5B47"/>
    <w:rsid w:val="009B5620"/>
    <w:rsid w:val="009B79A6"/>
    <w:rsid w:val="009C1BEF"/>
    <w:rsid w:val="009D0DB2"/>
    <w:rsid w:val="009D2CE3"/>
    <w:rsid w:val="009D3B5A"/>
    <w:rsid w:val="009D3D89"/>
    <w:rsid w:val="009D4C93"/>
    <w:rsid w:val="009D6AC2"/>
    <w:rsid w:val="009D7E9E"/>
    <w:rsid w:val="009E0B9F"/>
    <w:rsid w:val="009E2E77"/>
    <w:rsid w:val="009E5610"/>
    <w:rsid w:val="009E70AB"/>
    <w:rsid w:val="009F1C50"/>
    <w:rsid w:val="009F2CFA"/>
    <w:rsid w:val="009F423A"/>
    <w:rsid w:val="009F5A5D"/>
    <w:rsid w:val="009F6734"/>
    <w:rsid w:val="00A02C81"/>
    <w:rsid w:val="00A0517B"/>
    <w:rsid w:val="00A07E99"/>
    <w:rsid w:val="00A15F7F"/>
    <w:rsid w:val="00A164A6"/>
    <w:rsid w:val="00A21148"/>
    <w:rsid w:val="00A2278C"/>
    <w:rsid w:val="00A3014A"/>
    <w:rsid w:val="00A30EE5"/>
    <w:rsid w:val="00A35E15"/>
    <w:rsid w:val="00A409C0"/>
    <w:rsid w:val="00A47E29"/>
    <w:rsid w:val="00A50C42"/>
    <w:rsid w:val="00A50DD9"/>
    <w:rsid w:val="00A53419"/>
    <w:rsid w:val="00A54E12"/>
    <w:rsid w:val="00A55F98"/>
    <w:rsid w:val="00A7481C"/>
    <w:rsid w:val="00A74916"/>
    <w:rsid w:val="00A74BC8"/>
    <w:rsid w:val="00A751D5"/>
    <w:rsid w:val="00A757DB"/>
    <w:rsid w:val="00A820CF"/>
    <w:rsid w:val="00A821C0"/>
    <w:rsid w:val="00A8258A"/>
    <w:rsid w:val="00A82B4D"/>
    <w:rsid w:val="00A86111"/>
    <w:rsid w:val="00A87110"/>
    <w:rsid w:val="00A87BA9"/>
    <w:rsid w:val="00A93AB7"/>
    <w:rsid w:val="00A9605C"/>
    <w:rsid w:val="00A96789"/>
    <w:rsid w:val="00A96B6E"/>
    <w:rsid w:val="00AA2966"/>
    <w:rsid w:val="00AB1B25"/>
    <w:rsid w:val="00AB1DFC"/>
    <w:rsid w:val="00AB3DE6"/>
    <w:rsid w:val="00AB4359"/>
    <w:rsid w:val="00AB6945"/>
    <w:rsid w:val="00AC09C1"/>
    <w:rsid w:val="00AC153C"/>
    <w:rsid w:val="00AC15F9"/>
    <w:rsid w:val="00AC1999"/>
    <w:rsid w:val="00AC3D7D"/>
    <w:rsid w:val="00AC51E1"/>
    <w:rsid w:val="00AC6B8D"/>
    <w:rsid w:val="00AD0CBE"/>
    <w:rsid w:val="00AD34FE"/>
    <w:rsid w:val="00AD4C87"/>
    <w:rsid w:val="00AD6A0D"/>
    <w:rsid w:val="00AD7259"/>
    <w:rsid w:val="00AE2D71"/>
    <w:rsid w:val="00AE593B"/>
    <w:rsid w:val="00AF0AF4"/>
    <w:rsid w:val="00AF0B5C"/>
    <w:rsid w:val="00AF72D4"/>
    <w:rsid w:val="00B022EC"/>
    <w:rsid w:val="00B04493"/>
    <w:rsid w:val="00B04CF3"/>
    <w:rsid w:val="00B06EF5"/>
    <w:rsid w:val="00B07435"/>
    <w:rsid w:val="00B12D0E"/>
    <w:rsid w:val="00B13D2F"/>
    <w:rsid w:val="00B14697"/>
    <w:rsid w:val="00B15662"/>
    <w:rsid w:val="00B3088A"/>
    <w:rsid w:val="00B30B68"/>
    <w:rsid w:val="00B319C0"/>
    <w:rsid w:val="00B31C86"/>
    <w:rsid w:val="00B40460"/>
    <w:rsid w:val="00B41364"/>
    <w:rsid w:val="00B4238D"/>
    <w:rsid w:val="00B426BE"/>
    <w:rsid w:val="00B43BAA"/>
    <w:rsid w:val="00B452B1"/>
    <w:rsid w:val="00B458CE"/>
    <w:rsid w:val="00B54C08"/>
    <w:rsid w:val="00B63C06"/>
    <w:rsid w:val="00B679A6"/>
    <w:rsid w:val="00B7001C"/>
    <w:rsid w:val="00B74D85"/>
    <w:rsid w:val="00B76357"/>
    <w:rsid w:val="00B76C9D"/>
    <w:rsid w:val="00B86462"/>
    <w:rsid w:val="00B91690"/>
    <w:rsid w:val="00B95779"/>
    <w:rsid w:val="00BA3B5D"/>
    <w:rsid w:val="00BA44A6"/>
    <w:rsid w:val="00BA4692"/>
    <w:rsid w:val="00BB4519"/>
    <w:rsid w:val="00BB644F"/>
    <w:rsid w:val="00BC672F"/>
    <w:rsid w:val="00BC760A"/>
    <w:rsid w:val="00BD20DD"/>
    <w:rsid w:val="00BD26FD"/>
    <w:rsid w:val="00BD288F"/>
    <w:rsid w:val="00BD510D"/>
    <w:rsid w:val="00BD722C"/>
    <w:rsid w:val="00BE1DB3"/>
    <w:rsid w:val="00BE2B0C"/>
    <w:rsid w:val="00BE3088"/>
    <w:rsid w:val="00BE3FE4"/>
    <w:rsid w:val="00BE40FD"/>
    <w:rsid w:val="00BE5517"/>
    <w:rsid w:val="00BF1B02"/>
    <w:rsid w:val="00BF4C7F"/>
    <w:rsid w:val="00BF56C1"/>
    <w:rsid w:val="00BF5991"/>
    <w:rsid w:val="00BF67B1"/>
    <w:rsid w:val="00C01EA6"/>
    <w:rsid w:val="00C02B25"/>
    <w:rsid w:val="00C03037"/>
    <w:rsid w:val="00C069D7"/>
    <w:rsid w:val="00C1045F"/>
    <w:rsid w:val="00C108AF"/>
    <w:rsid w:val="00C11734"/>
    <w:rsid w:val="00C178D6"/>
    <w:rsid w:val="00C2073B"/>
    <w:rsid w:val="00C2167C"/>
    <w:rsid w:val="00C22FCC"/>
    <w:rsid w:val="00C23DEF"/>
    <w:rsid w:val="00C27F86"/>
    <w:rsid w:val="00C35563"/>
    <w:rsid w:val="00C36AF1"/>
    <w:rsid w:val="00C36AFD"/>
    <w:rsid w:val="00C42EEB"/>
    <w:rsid w:val="00C434EA"/>
    <w:rsid w:val="00C449EC"/>
    <w:rsid w:val="00C44E36"/>
    <w:rsid w:val="00C55E6F"/>
    <w:rsid w:val="00C60C8C"/>
    <w:rsid w:val="00C610E8"/>
    <w:rsid w:val="00C645A7"/>
    <w:rsid w:val="00C667EC"/>
    <w:rsid w:val="00C67150"/>
    <w:rsid w:val="00C851A9"/>
    <w:rsid w:val="00CA19F6"/>
    <w:rsid w:val="00CA1E49"/>
    <w:rsid w:val="00CA2A16"/>
    <w:rsid w:val="00CA3BD5"/>
    <w:rsid w:val="00CA3CE0"/>
    <w:rsid w:val="00CA5EC1"/>
    <w:rsid w:val="00CA74C7"/>
    <w:rsid w:val="00CA7E75"/>
    <w:rsid w:val="00CB2245"/>
    <w:rsid w:val="00CB25BD"/>
    <w:rsid w:val="00CB48D5"/>
    <w:rsid w:val="00CB572E"/>
    <w:rsid w:val="00CB6DB2"/>
    <w:rsid w:val="00CB7C4F"/>
    <w:rsid w:val="00CB7D52"/>
    <w:rsid w:val="00CC0067"/>
    <w:rsid w:val="00CC137F"/>
    <w:rsid w:val="00CC3EC8"/>
    <w:rsid w:val="00CD1886"/>
    <w:rsid w:val="00CD5A7F"/>
    <w:rsid w:val="00CE0B91"/>
    <w:rsid w:val="00CF1B1E"/>
    <w:rsid w:val="00CF5A7B"/>
    <w:rsid w:val="00D02248"/>
    <w:rsid w:val="00D05D07"/>
    <w:rsid w:val="00D06942"/>
    <w:rsid w:val="00D102D3"/>
    <w:rsid w:val="00D10BAF"/>
    <w:rsid w:val="00D150F5"/>
    <w:rsid w:val="00D168B2"/>
    <w:rsid w:val="00D16A60"/>
    <w:rsid w:val="00D20F51"/>
    <w:rsid w:val="00D2260E"/>
    <w:rsid w:val="00D3022C"/>
    <w:rsid w:val="00D35A30"/>
    <w:rsid w:val="00D36CCA"/>
    <w:rsid w:val="00D430E4"/>
    <w:rsid w:val="00D440D0"/>
    <w:rsid w:val="00D4442A"/>
    <w:rsid w:val="00D45CCA"/>
    <w:rsid w:val="00D574F0"/>
    <w:rsid w:val="00D6124B"/>
    <w:rsid w:val="00D62CFB"/>
    <w:rsid w:val="00D678D8"/>
    <w:rsid w:val="00D70742"/>
    <w:rsid w:val="00D72658"/>
    <w:rsid w:val="00D731DD"/>
    <w:rsid w:val="00D738FE"/>
    <w:rsid w:val="00D813CC"/>
    <w:rsid w:val="00D8712A"/>
    <w:rsid w:val="00D950DD"/>
    <w:rsid w:val="00D97640"/>
    <w:rsid w:val="00DA1BDF"/>
    <w:rsid w:val="00DA4F63"/>
    <w:rsid w:val="00DA7A84"/>
    <w:rsid w:val="00DB4C43"/>
    <w:rsid w:val="00DB6161"/>
    <w:rsid w:val="00DC0CEA"/>
    <w:rsid w:val="00DC205F"/>
    <w:rsid w:val="00DD045E"/>
    <w:rsid w:val="00DD0BCF"/>
    <w:rsid w:val="00DD1258"/>
    <w:rsid w:val="00DD2702"/>
    <w:rsid w:val="00DE402B"/>
    <w:rsid w:val="00DE5276"/>
    <w:rsid w:val="00DE52C5"/>
    <w:rsid w:val="00DF7119"/>
    <w:rsid w:val="00DF7AFF"/>
    <w:rsid w:val="00E01539"/>
    <w:rsid w:val="00E0280A"/>
    <w:rsid w:val="00E0287E"/>
    <w:rsid w:val="00E06D2C"/>
    <w:rsid w:val="00E06FA9"/>
    <w:rsid w:val="00E144FF"/>
    <w:rsid w:val="00E145E3"/>
    <w:rsid w:val="00E15DF6"/>
    <w:rsid w:val="00E206D4"/>
    <w:rsid w:val="00E22066"/>
    <w:rsid w:val="00E26355"/>
    <w:rsid w:val="00E2699D"/>
    <w:rsid w:val="00E31B35"/>
    <w:rsid w:val="00E325A6"/>
    <w:rsid w:val="00E33482"/>
    <w:rsid w:val="00E33F9D"/>
    <w:rsid w:val="00E413E0"/>
    <w:rsid w:val="00E4425D"/>
    <w:rsid w:val="00E525CD"/>
    <w:rsid w:val="00E5344B"/>
    <w:rsid w:val="00E60C36"/>
    <w:rsid w:val="00E64AA1"/>
    <w:rsid w:val="00E679CD"/>
    <w:rsid w:val="00E67B3B"/>
    <w:rsid w:val="00E71448"/>
    <w:rsid w:val="00E73C11"/>
    <w:rsid w:val="00E80AFD"/>
    <w:rsid w:val="00E87D3F"/>
    <w:rsid w:val="00E91E25"/>
    <w:rsid w:val="00E9606A"/>
    <w:rsid w:val="00E96BD7"/>
    <w:rsid w:val="00EA2535"/>
    <w:rsid w:val="00EA42A6"/>
    <w:rsid w:val="00EA4B87"/>
    <w:rsid w:val="00EA6022"/>
    <w:rsid w:val="00EA6565"/>
    <w:rsid w:val="00EA7F1A"/>
    <w:rsid w:val="00EB014D"/>
    <w:rsid w:val="00EB1EF7"/>
    <w:rsid w:val="00EB4616"/>
    <w:rsid w:val="00EB5E8C"/>
    <w:rsid w:val="00EC1641"/>
    <w:rsid w:val="00EC4C5E"/>
    <w:rsid w:val="00EC5625"/>
    <w:rsid w:val="00ED0003"/>
    <w:rsid w:val="00ED0069"/>
    <w:rsid w:val="00ED0A61"/>
    <w:rsid w:val="00ED0DBC"/>
    <w:rsid w:val="00ED60F2"/>
    <w:rsid w:val="00EE293F"/>
    <w:rsid w:val="00EE5E9D"/>
    <w:rsid w:val="00EE65F7"/>
    <w:rsid w:val="00EE7109"/>
    <w:rsid w:val="00EF136F"/>
    <w:rsid w:val="00EF3855"/>
    <w:rsid w:val="00EF7FDF"/>
    <w:rsid w:val="00F0571E"/>
    <w:rsid w:val="00F10DD1"/>
    <w:rsid w:val="00F14664"/>
    <w:rsid w:val="00F15A23"/>
    <w:rsid w:val="00F17364"/>
    <w:rsid w:val="00F20D70"/>
    <w:rsid w:val="00F23279"/>
    <w:rsid w:val="00F30638"/>
    <w:rsid w:val="00F3192A"/>
    <w:rsid w:val="00F37682"/>
    <w:rsid w:val="00F404B1"/>
    <w:rsid w:val="00F414E8"/>
    <w:rsid w:val="00F4150B"/>
    <w:rsid w:val="00F4193D"/>
    <w:rsid w:val="00F42BD3"/>
    <w:rsid w:val="00F42C95"/>
    <w:rsid w:val="00F42CF7"/>
    <w:rsid w:val="00F434BC"/>
    <w:rsid w:val="00F447BE"/>
    <w:rsid w:val="00F51B89"/>
    <w:rsid w:val="00F52A17"/>
    <w:rsid w:val="00F55716"/>
    <w:rsid w:val="00F56267"/>
    <w:rsid w:val="00F5678F"/>
    <w:rsid w:val="00F57E7B"/>
    <w:rsid w:val="00F62106"/>
    <w:rsid w:val="00F66378"/>
    <w:rsid w:val="00F70946"/>
    <w:rsid w:val="00F719D2"/>
    <w:rsid w:val="00F733FF"/>
    <w:rsid w:val="00F735D7"/>
    <w:rsid w:val="00F75E49"/>
    <w:rsid w:val="00F8406C"/>
    <w:rsid w:val="00F84CA1"/>
    <w:rsid w:val="00F86C22"/>
    <w:rsid w:val="00F86E2F"/>
    <w:rsid w:val="00F92361"/>
    <w:rsid w:val="00F958BE"/>
    <w:rsid w:val="00F96547"/>
    <w:rsid w:val="00FA2F45"/>
    <w:rsid w:val="00FA7DCE"/>
    <w:rsid w:val="00FB2BF6"/>
    <w:rsid w:val="00FB6F2A"/>
    <w:rsid w:val="00FB78BB"/>
    <w:rsid w:val="00FC1B85"/>
    <w:rsid w:val="00FC2225"/>
    <w:rsid w:val="00FC583D"/>
    <w:rsid w:val="00FC7AB4"/>
    <w:rsid w:val="00FD3549"/>
    <w:rsid w:val="00FD63A0"/>
    <w:rsid w:val="00FE0D0F"/>
    <w:rsid w:val="00FF38F7"/>
    <w:rsid w:val="00FF5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54206"/>
  <w15:docId w15:val="{D8BB2164-6934-417F-94C4-D732B19F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526C"/>
    <w:pPr>
      <w:widowControl/>
      <w:spacing w:after="200" w:line="312" w:lineRule="auto"/>
    </w:pPr>
    <w:rPr>
      <w:rFonts w:ascii="Ubuntu" w:eastAsia="Ubuntu" w:hAnsi="Ubuntu" w:cs="Ubuntu"/>
      <w:lang w:val="en-AU" w:eastAsia="en-GB" w:bidi="en-GB"/>
    </w:rPr>
  </w:style>
  <w:style w:type="paragraph" w:styleId="Heading1">
    <w:name w:val="heading 1"/>
    <w:basedOn w:val="Normal"/>
    <w:next w:val="Normal"/>
    <w:link w:val="Heading1Char"/>
    <w:uiPriority w:val="1"/>
    <w:qFormat/>
    <w:rsid w:val="00BE40FD"/>
    <w:pPr>
      <w:keepNext/>
      <w:outlineLvl w:val="0"/>
    </w:pPr>
    <w:rPr>
      <w:b/>
      <w:bCs/>
      <w:color w:val="1F1F5F"/>
      <w:sz w:val="32"/>
      <w:szCs w:val="32"/>
    </w:rPr>
  </w:style>
  <w:style w:type="paragraph" w:styleId="Heading2">
    <w:name w:val="heading 2"/>
    <w:basedOn w:val="Normal"/>
    <w:next w:val="Normal"/>
    <w:link w:val="Heading2Char"/>
    <w:uiPriority w:val="9"/>
    <w:unhideWhenUsed/>
    <w:qFormat/>
    <w:rsid w:val="00BE40FD"/>
    <w:pPr>
      <w:keepNext/>
      <w:outlineLvl w:val="1"/>
    </w:pPr>
    <w:rPr>
      <w:b/>
      <w:color w:val="454347"/>
      <w:sz w:val="28"/>
      <w:szCs w:val="28"/>
    </w:rPr>
  </w:style>
  <w:style w:type="paragraph" w:styleId="Heading3">
    <w:name w:val="heading 3"/>
    <w:basedOn w:val="Normal"/>
    <w:next w:val="Normal"/>
    <w:link w:val="Heading3Char"/>
    <w:uiPriority w:val="9"/>
    <w:unhideWhenUsed/>
    <w:qFormat/>
    <w:rsid w:val="00BE40FD"/>
    <w:pPr>
      <w:keepNext/>
      <w:outlineLvl w:val="2"/>
    </w:pPr>
    <w:rPr>
      <w:b/>
      <w:color w:val="1F1F5F"/>
      <w:sz w:val="24"/>
      <w:szCs w:val="24"/>
    </w:rPr>
  </w:style>
  <w:style w:type="paragraph" w:styleId="Heading4">
    <w:name w:val="heading 4"/>
    <w:basedOn w:val="Normal"/>
    <w:next w:val="Normal"/>
    <w:link w:val="Heading4Char"/>
    <w:uiPriority w:val="9"/>
    <w:unhideWhenUsed/>
    <w:qFormat/>
    <w:rsid w:val="00BE40FD"/>
    <w:pPr>
      <w:keepNext/>
      <w:outlineLvl w:val="3"/>
    </w:pPr>
    <w:rPr>
      <w:b/>
      <w:color w:val="454347"/>
    </w:rPr>
  </w:style>
  <w:style w:type="paragraph" w:styleId="Heading5">
    <w:name w:val="heading 5"/>
    <w:basedOn w:val="Normal"/>
    <w:next w:val="Normal"/>
    <w:link w:val="Heading5Char"/>
    <w:uiPriority w:val="9"/>
    <w:unhideWhenUsed/>
    <w:qFormat/>
    <w:rsid w:val="00D440D0"/>
    <w:pPr>
      <w:keepNext/>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051B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5"/>
    <w:qFormat/>
    <w:rsid w:val="00D440D0"/>
    <w:pPr>
      <w:spacing w:after="0"/>
    </w:pPr>
  </w:style>
  <w:style w:type="paragraph" w:styleId="ListParagraph">
    <w:name w:val="List Paragraph"/>
    <w:basedOn w:val="Normal"/>
    <w:uiPriority w:val="1"/>
    <w:qFormat/>
    <w:rsid w:val="00D440D0"/>
    <w:pPr>
      <w:contextualSpacing/>
    </w:pPr>
  </w:style>
  <w:style w:type="paragraph" w:customStyle="1" w:styleId="TableParagraph">
    <w:name w:val="Table Paragraph"/>
    <w:basedOn w:val="Normal"/>
    <w:uiPriority w:val="1"/>
    <w:qFormat/>
    <w:rsid w:val="00D440D0"/>
    <w:pPr>
      <w:spacing w:after="0"/>
    </w:pPr>
  </w:style>
  <w:style w:type="paragraph" w:styleId="Header">
    <w:name w:val="header"/>
    <w:basedOn w:val="Normal"/>
    <w:link w:val="HeaderChar"/>
    <w:uiPriority w:val="99"/>
    <w:unhideWhenUsed/>
    <w:rsid w:val="00E206D4"/>
    <w:pPr>
      <w:tabs>
        <w:tab w:val="center" w:pos="4513"/>
        <w:tab w:val="right" w:pos="9026"/>
      </w:tabs>
      <w:spacing w:after="120"/>
    </w:pPr>
    <w:rPr>
      <w:b/>
      <w:color w:val="1F1F5F"/>
      <w:sz w:val="18"/>
      <w:szCs w:val="16"/>
    </w:rPr>
  </w:style>
  <w:style w:type="character" w:customStyle="1" w:styleId="HeaderChar">
    <w:name w:val="Header Char"/>
    <w:basedOn w:val="DefaultParagraphFont"/>
    <w:link w:val="Header"/>
    <w:uiPriority w:val="99"/>
    <w:rsid w:val="00E206D4"/>
    <w:rPr>
      <w:rFonts w:ascii="Arial" w:eastAsia="Ubuntu" w:hAnsi="Arial" w:cs="Ubuntu"/>
      <w:b/>
      <w:color w:val="1F1F5F"/>
      <w:sz w:val="18"/>
      <w:szCs w:val="16"/>
      <w:lang w:val="en-GB" w:eastAsia="en-GB" w:bidi="en-GB"/>
    </w:rPr>
  </w:style>
  <w:style w:type="paragraph" w:styleId="Footer">
    <w:name w:val="footer"/>
    <w:basedOn w:val="Normal"/>
    <w:link w:val="FooterChar"/>
    <w:uiPriority w:val="99"/>
    <w:unhideWhenUsed/>
    <w:rsid w:val="00E206D4"/>
    <w:pPr>
      <w:tabs>
        <w:tab w:val="center" w:pos="4513"/>
        <w:tab w:val="right" w:pos="9026"/>
      </w:tabs>
      <w:spacing w:after="0" w:line="240" w:lineRule="auto"/>
    </w:pPr>
    <w:rPr>
      <w:color w:val="1F1F5F"/>
      <w:sz w:val="16"/>
      <w:szCs w:val="16"/>
    </w:rPr>
  </w:style>
  <w:style w:type="character" w:customStyle="1" w:styleId="FooterChar">
    <w:name w:val="Footer Char"/>
    <w:basedOn w:val="DefaultParagraphFont"/>
    <w:link w:val="Footer"/>
    <w:uiPriority w:val="99"/>
    <w:rsid w:val="00E206D4"/>
    <w:rPr>
      <w:rFonts w:ascii="Arial" w:eastAsia="Ubuntu" w:hAnsi="Arial" w:cs="Ubuntu"/>
      <w:color w:val="1F1F5F"/>
      <w:sz w:val="16"/>
      <w:szCs w:val="16"/>
      <w:lang w:val="en-GB" w:eastAsia="en-GB" w:bidi="en-GB"/>
    </w:rPr>
  </w:style>
  <w:style w:type="character" w:styleId="PageNumber">
    <w:name w:val="page number"/>
    <w:basedOn w:val="DefaultParagraphFont"/>
    <w:uiPriority w:val="99"/>
    <w:semiHidden/>
    <w:unhideWhenUsed/>
    <w:rsid w:val="007238F2"/>
  </w:style>
  <w:style w:type="table" w:styleId="TableGrid">
    <w:name w:val="Table Grid"/>
    <w:basedOn w:val="TableNormal"/>
    <w:uiPriority w:val="39"/>
    <w:rsid w:val="00ED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address">
    <w:name w:val="Web address"/>
    <w:basedOn w:val="Footer"/>
    <w:uiPriority w:val="1"/>
    <w:qFormat/>
    <w:rsid w:val="00E206D4"/>
    <w:rPr>
      <w:b/>
      <w:sz w:val="22"/>
      <w:szCs w:val="22"/>
    </w:rPr>
  </w:style>
  <w:style w:type="character" w:styleId="PlaceholderText">
    <w:name w:val="Placeholder Text"/>
    <w:basedOn w:val="DefaultParagraphFont"/>
    <w:uiPriority w:val="99"/>
    <w:semiHidden/>
    <w:rsid w:val="005B1AED"/>
    <w:rPr>
      <w:color w:val="808080"/>
    </w:rPr>
  </w:style>
  <w:style w:type="paragraph" w:styleId="Title">
    <w:name w:val="Title"/>
    <w:basedOn w:val="Normal"/>
    <w:next w:val="Normal"/>
    <w:link w:val="TitleChar"/>
    <w:uiPriority w:val="10"/>
    <w:qFormat/>
    <w:rsid w:val="00B54C08"/>
    <w:pPr>
      <w:spacing w:after="0" w:line="240" w:lineRule="auto"/>
    </w:pPr>
    <w:rPr>
      <w:b/>
      <w:color w:val="FFFFFF" w:themeColor="background1"/>
      <w:sz w:val="36"/>
    </w:rPr>
  </w:style>
  <w:style w:type="character" w:customStyle="1" w:styleId="TitleChar">
    <w:name w:val="Title Char"/>
    <w:basedOn w:val="DefaultParagraphFont"/>
    <w:link w:val="Title"/>
    <w:uiPriority w:val="10"/>
    <w:rsid w:val="00B54C08"/>
    <w:rPr>
      <w:rFonts w:ascii="Arial" w:eastAsia="Ubuntu" w:hAnsi="Arial" w:cs="Ubuntu"/>
      <w:b/>
      <w:color w:val="FFFFFF" w:themeColor="background1"/>
      <w:sz w:val="36"/>
      <w:lang w:val="en-GB" w:eastAsia="en-GB" w:bidi="en-GB"/>
    </w:rPr>
  </w:style>
  <w:style w:type="paragraph" w:styleId="Subtitle">
    <w:name w:val="Subtitle"/>
    <w:basedOn w:val="Normal"/>
    <w:next w:val="Normal"/>
    <w:link w:val="SubtitleChar"/>
    <w:uiPriority w:val="11"/>
    <w:qFormat/>
    <w:rsid w:val="00214436"/>
    <w:pPr>
      <w:spacing w:before="60" w:after="0" w:line="240" w:lineRule="auto"/>
    </w:pPr>
    <w:rPr>
      <w:color w:val="FFFFFF" w:themeColor="background1"/>
      <w:sz w:val="24"/>
      <w:szCs w:val="24"/>
    </w:rPr>
  </w:style>
  <w:style w:type="character" w:customStyle="1" w:styleId="SubtitleChar">
    <w:name w:val="Subtitle Char"/>
    <w:basedOn w:val="DefaultParagraphFont"/>
    <w:link w:val="Subtitle"/>
    <w:uiPriority w:val="11"/>
    <w:rsid w:val="00214436"/>
    <w:rPr>
      <w:rFonts w:ascii="Arial" w:eastAsia="Ubuntu" w:hAnsi="Arial" w:cs="Ubuntu"/>
      <w:color w:val="FFFFFF" w:themeColor="background1"/>
      <w:sz w:val="24"/>
      <w:szCs w:val="24"/>
      <w:lang w:val="en-GB" w:eastAsia="en-GB" w:bidi="en-GB"/>
    </w:rPr>
  </w:style>
  <w:style w:type="character" w:customStyle="1" w:styleId="Heading2Char">
    <w:name w:val="Heading 2 Char"/>
    <w:basedOn w:val="DefaultParagraphFont"/>
    <w:link w:val="Heading2"/>
    <w:uiPriority w:val="9"/>
    <w:rsid w:val="00BE40FD"/>
    <w:rPr>
      <w:rFonts w:ascii="Ubuntu" w:eastAsia="Ubuntu" w:hAnsi="Ubuntu" w:cs="Ubuntu"/>
      <w:b/>
      <w:color w:val="454347"/>
      <w:sz w:val="28"/>
      <w:szCs w:val="28"/>
      <w:lang w:val="en-AU" w:eastAsia="en-GB" w:bidi="en-GB"/>
    </w:rPr>
  </w:style>
  <w:style w:type="character" w:customStyle="1" w:styleId="Heading3Char">
    <w:name w:val="Heading 3 Char"/>
    <w:basedOn w:val="DefaultParagraphFont"/>
    <w:link w:val="Heading3"/>
    <w:uiPriority w:val="9"/>
    <w:rsid w:val="00BE40FD"/>
    <w:rPr>
      <w:rFonts w:ascii="Ubuntu" w:eastAsia="Ubuntu" w:hAnsi="Ubuntu" w:cs="Ubuntu"/>
      <w:b/>
      <w:color w:val="1F1F5F"/>
      <w:sz w:val="24"/>
      <w:szCs w:val="24"/>
      <w:lang w:val="en-AU" w:eastAsia="en-GB" w:bidi="en-GB"/>
    </w:rPr>
  </w:style>
  <w:style w:type="character" w:customStyle="1" w:styleId="Heading4Char">
    <w:name w:val="Heading 4 Char"/>
    <w:basedOn w:val="DefaultParagraphFont"/>
    <w:link w:val="Heading4"/>
    <w:uiPriority w:val="9"/>
    <w:rsid w:val="00BE40FD"/>
    <w:rPr>
      <w:rFonts w:ascii="Ubuntu" w:eastAsia="Ubuntu" w:hAnsi="Ubuntu" w:cs="Ubuntu"/>
      <w:b/>
      <w:color w:val="454347"/>
      <w:lang w:val="en-AU" w:eastAsia="en-GB" w:bidi="en-GB"/>
    </w:rPr>
  </w:style>
  <w:style w:type="character" w:customStyle="1" w:styleId="Heading5Char">
    <w:name w:val="Heading 5 Char"/>
    <w:basedOn w:val="DefaultParagraphFont"/>
    <w:link w:val="Heading5"/>
    <w:uiPriority w:val="9"/>
    <w:rsid w:val="00D440D0"/>
    <w:rPr>
      <w:rFonts w:ascii="Arial" w:eastAsiaTheme="majorEastAsia" w:hAnsi="Arial" w:cstheme="majorBidi"/>
      <w:lang w:val="en-AU" w:eastAsia="en-GB" w:bidi="en-GB"/>
    </w:rPr>
  </w:style>
  <w:style w:type="paragraph" w:customStyle="1" w:styleId="NTGTableText">
    <w:name w:val="NTG Table Text"/>
    <w:basedOn w:val="Normal"/>
    <w:uiPriority w:val="1"/>
    <w:qFormat/>
    <w:rsid w:val="00181E45"/>
    <w:pPr>
      <w:autoSpaceDE/>
      <w:autoSpaceDN/>
      <w:spacing w:after="40" w:line="240" w:lineRule="auto"/>
    </w:pPr>
    <w:rPr>
      <w:rFonts w:ascii="Arial" w:eastAsia="Times New Roman" w:hAnsi="Arial" w:cs="Times New Roman"/>
      <w:sz w:val="20"/>
      <w:szCs w:val="20"/>
      <w:lang w:eastAsia="en-US" w:bidi="ar-SA"/>
    </w:rPr>
  </w:style>
  <w:style w:type="character" w:customStyle="1" w:styleId="Heading6Char">
    <w:name w:val="Heading 6 Char"/>
    <w:basedOn w:val="DefaultParagraphFont"/>
    <w:link w:val="Heading6"/>
    <w:uiPriority w:val="9"/>
    <w:rsid w:val="007051B9"/>
    <w:rPr>
      <w:rFonts w:asciiTheme="majorHAnsi" w:eastAsiaTheme="majorEastAsia" w:hAnsiTheme="majorHAnsi" w:cstheme="majorBidi"/>
      <w:color w:val="243F60" w:themeColor="accent1" w:themeShade="7F"/>
      <w:lang w:val="en-AU" w:eastAsia="en-GB" w:bidi="en-GB"/>
    </w:rPr>
  </w:style>
  <w:style w:type="character" w:styleId="CommentReference">
    <w:name w:val="annotation reference"/>
    <w:basedOn w:val="DefaultParagraphFont"/>
    <w:uiPriority w:val="99"/>
    <w:semiHidden/>
    <w:unhideWhenUsed/>
    <w:rsid w:val="00E80AFD"/>
    <w:rPr>
      <w:sz w:val="16"/>
      <w:szCs w:val="16"/>
    </w:rPr>
  </w:style>
  <w:style w:type="paragraph" w:styleId="CommentText">
    <w:name w:val="annotation text"/>
    <w:basedOn w:val="Normal"/>
    <w:link w:val="CommentTextChar"/>
    <w:uiPriority w:val="99"/>
    <w:semiHidden/>
    <w:unhideWhenUsed/>
    <w:rsid w:val="00E80AFD"/>
    <w:pPr>
      <w:spacing w:line="240" w:lineRule="auto"/>
    </w:pPr>
    <w:rPr>
      <w:sz w:val="20"/>
      <w:szCs w:val="20"/>
    </w:rPr>
  </w:style>
  <w:style w:type="character" w:customStyle="1" w:styleId="CommentTextChar">
    <w:name w:val="Comment Text Char"/>
    <w:basedOn w:val="DefaultParagraphFont"/>
    <w:link w:val="CommentText"/>
    <w:uiPriority w:val="99"/>
    <w:semiHidden/>
    <w:rsid w:val="00E80AFD"/>
    <w:rPr>
      <w:rFonts w:ascii="Ubuntu" w:eastAsia="Ubuntu" w:hAnsi="Ubuntu" w:cs="Ubuntu"/>
      <w:sz w:val="20"/>
      <w:szCs w:val="20"/>
      <w:lang w:val="en-AU" w:eastAsia="en-GB" w:bidi="en-GB"/>
    </w:rPr>
  </w:style>
  <w:style w:type="paragraph" w:styleId="BalloonText">
    <w:name w:val="Balloon Text"/>
    <w:basedOn w:val="Normal"/>
    <w:link w:val="BalloonTextChar"/>
    <w:uiPriority w:val="99"/>
    <w:semiHidden/>
    <w:unhideWhenUsed/>
    <w:rsid w:val="00E80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AFD"/>
    <w:rPr>
      <w:rFonts w:ascii="Segoe UI" w:eastAsia="Ubuntu" w:hAnsi="Segoe UI" w:cs="Segoe UI"/>
      <w:sz w:val="18"/>
      <w:szCs w:val="18"/>
      <w:lang w:val="en-AU" w:eastAsia="en-GB" w:bidi="en-GB"/>
    </w:rPr>
  </w:style>
  <w:style w:type="character" w:customStyle="1" w:styleId="Heading1Char">
    <w:name w:val="Heading 1 Char"/>
    <w:basedOn w:val="DefaultParagraphFont"/>
    <w:link w:val="Heading1"/>
    <w:uiPriority w:val="1"/>
    <w:rsid w:val="0015526C"/>
    <w:rPr>
      <w:rFonts w:ascii="Ubuntu" w:eastAsia="Ubuntu" w:hAnsi="Ubuntu" w:cs="Ubuntu"/>
      <w:b/>
      <w:bCs/>
      <w:color w:val="1F1F5F"/>
      <w:sz w:val="32"/>
      <w:szCs w:val="32"/>
      <w:lang w:val="en-AU" w:eastAsia="en-GB" w:bidi="en-GB"/>
    </w:rPr>
  </w:style>
  <w:style w:type="character" w:styleId="Hyperlink">
    <w:name w:val="Hyperlink"/>
    <w:basedOn w:val="DefaultParagraphFont"/>
    <w:uiPriority w:val="99"/>
    <w:unhideWhenUsed/>
    <w:rsid w:val="0014278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36AF1"/>
    <w:rPr>
      <w:b/>
      <w:bCs/>
    </w:rPr>
  </w:style>
  <w:style w:type="character" w:customStyle="1" w:styleId="CommentSubjectChar">
    <w:name w:val="Comment Subject Char"/>
    <w:basedOn w:val="CommentTextChar"/>
    <w:link w:val="CommentSubject"/>
    <w:uiPriority w:val="99"/>
    <w:semiHidden/>
    <w:rsid w:val="00C36AF1"/>
    <w:rPr>
      <w:rFonts w:ascii="Ubuntu" w:eastAsia="Ubuntu" w:hAnsi="Ubuntu" w:cs="Ubuntu"/>
      <w:b/>
      <w:bCs/>
      <w:sz w:val="20"/>
      <w:szCs w:val="20"/>
      <w:lang w:val="en-AU"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847402">
      <w:bodyDiv w:val="1"/>
      <w:marLeft w:val="0"/>
      <w:marRight w:val="0"/>
      <w:marTop w:val="0"/>
      <w:marBottom w:val="0"/>
      <w:divBdr>
        <w:top w:val="none" w:sz="0" w:space="0" w:color="auto"/>
        <w:left w:val="none" w:sz="0" w:space="0" w:color="auto"/>
        <w:bottom w:val="none" w:sz="0" w:space="0" w:color="auto"/>
        <w:right w:val="none" w:sz="0" w:space="0" w:color="auto"/>
      </w:divBdr>
    </w:div>
    <w:div w:id="491726172">
      <w:bodyDiv w:val="1"/>
      <w:marLeft w:val="0"/>
      <w:marRight w:val="0"/>
      <w:marTop w:val="0"/>
      <w:marBottom w:val="0"/>
      <w:divBdr>
        <w:top w:val="none" w:sz="0" w:space="0" w:color="auto"/>
        <w:left w:val="none" w:sz="0" w:space="0" w:color="auto"/>
        <w:bottom w:val="none" w:sz="0" w:space="0" w:color="auto"/>
        <w:right w:val="none" w:sz="0" w:space="0" w:color="auto"/>
      </w:divBdr>
    </w:div>
    <w:div w:id="601376150">
      <w:bodyDiv w:val="1"/>
      <w:marLeft w:val="0"/>
      <w:marRight w:val="0"/>
      <w:marTop w:val="0"/>
      <w:marBottom w:val="0"/>
      <w:divBdr>
        <w:top w:val="none" w:sz="0" w:space="0" w:color="auto"/>
        <w:left w:val="none" w:sz="0" w:space="0" w:color="auto"/>
        <w:bottom w:val="none" w:sz="0" w:space="0" w:color="auto"/>
        <w:right w:val="none" w:sz="0" w:space="0" w:color="auto"/>
      </w:divBdr>
    </w:div>
    <w:div w:id="617177932">
      <w:bodyDiv w:val="1"/>
      <w:marLeft w:val="0"/>
      <w:marRight w:val="0"/>
      <w:marTop w:val="0"/>
      <w:marBottom w:val="0"/>
      <w:divBdr>
        <w:top w:val="none" w:sz="0" w:space="0" w:color="auto"/>
        <w:left w:val="none" w:sz="0" w:space="0" w:color="auto"/>
        <w:bottom w:val="none" w:sz="0" w:space="0" w:color="auto"/>
        <w:right w:val="none" w:sz="0" w:space="0" w:color="auto"/>
      </w:divBdr>
    </w:div>
    <w:div w:id="1012027432">
      <w:bodyDiv w:val="1"/>
      <w:marLeft w:val="0"/>
      <w:marRight w:val="0"/>
      <w:marTop w:val="0"/>
      <w:marBottom w:val="0"/>
      <w:divBdr>
        <w:top w:val="none" w:sz="0" w:space="0" w:color="auto"/>
        <w:left w:val="none" w:sz="0" w:space="0" w:color="auto"/>
        <w:bottom w:val="none" w:sz="0" w:space="0" w:color="auto"/>
        <w:right w:val="none" w:sz="0" w:space="0" w:color="auto"/>
      </w:divBdr>
    </w:div>
    <w:div w:id="1475223355">
      <w:bodyDiv w:val="1"/>
      <w:marLeft w:val="0"/>
      <w:marRight w:val="0"/>
      <w:marTop w:val="0"/>
      <w:marBottom w:val="0"/>
      <w:divBdr>
        <w:top w:val="none" w:sz="0" w:space="0" w:color="auto"/>
        <w:left w:val="none" w:sz="0" w:space="0" w:color="auto"/>
        <w:bottom w:val="none" w:sz="0" w:space="0" w:color="auto"/>
        <w:right w:val="none" w:sz="0" w:space="0" w:color="auto"/>
      </w:divBdr>
    </w:div>
    <w:div w:id="1698237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oc\AppData\Local\Packages\Microsoft.MicrosoftEdge_8wekyb3d8bbwe\TempState\Downloads\template-business-look-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73749-31EE-48F7-AE06-14A3156A6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template-business-look-word (1).dotx</Template>
  <TotalTime>1135</TotalTime>
  <Pages>25</Pages>
  <Words>4933</Words>
  <Characters>28122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Northern Territory state of the economy</vt:lpstr>
    </vt:vector>
  </TitlesOfParts>
  <Company>Northern Territory Government</Company>
  <LinksUpToDate>false</LinksUpToDate>
  <CharactersWithSpaces>32990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state of the economy -June 2021</dc:title>
  <dc:creator>Northern Territory Government</dc:creator>
  <cp:lastModifiedBy>Andrea Ruske</cp:lastModifiedBy>
  <cp:revision>171</cp:revision>
  <cp:lastPrinted>2021-08-27T00:49:00Z</cp:lastPrinted>
  <dcterms:created xsi:type="dcterms:W3CDTF">2021-04-15T06:37:00Z</dcterms:created>
  <dcterms:modified xsi:type="dcterms:W3CDTF">2021-08-27T02:40:00Z</dcterms:modified>
</cp:coreProperties>
</file>